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台北市私立再興中學</w:t>
      </w:r>
      <w:r w:rsidR="00EB0580">
        <w:rPr>
          <w:rFonts w:hint="eastAsia"/>
          <w:sz w:val="36"/>
          <w:szCs w:val="36"/>
        </w:rPr>
        <w:t>100</w:t>
      </w:r>
      <w:r w:rsidR="00EB0580">
        <w:rPr>
          <w:rFonts w:hint="eastAsia"/>
          <w:sz w:val="36"/>
          <w:szCs w:val="36"/>
        </w:rPr>
        <w:t>學年度教職員</w:t>
      </w:r>
      <w:r w:rsidR="00D97252">
        <w:rPr>
          <w:rFonts w:hint="eastAsia"/>
          <w:sz w:val="36"/>
          <w:szCs w:val="36"/>
        </w:rPr>
        <w:t>CPR</w:t>
      </w:r>
      <w:r w:rsidR="00D97252">
        <w:rPr>
          <w:rFonts w:hint="eastAsia"/>
          <w:sz w:val="36"/>
          <w:szCs w:val="36"/>
        </w:rPr>
        <w:t>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9" name="圖片 9" descr="I:\DCIM\102NIKON\DSCN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02NIKON\DSCN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17" name="圖片 17" descr="I:\DCIM\102NIKON\DSCN3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DCIM\102NIKON\DSCN3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辦理急救</w:t>
            </w:r>
            <w:r w:rsidR="0046545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教育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研習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林芳宇副護理長</w:t>
            </w:r>
            <w:r w:rsidR="00FC140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為大家詳細解說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11" name="圖片 11" descr="I:\DCIM\102NIKON\DSCN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02NIKON\DSCN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19" name="圖片 19" descr="I:\DCIM\102NIKON\DSCN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DCIM\102NIKON\DSCN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老師簽到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參加研習情形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13" name="圖片 13" descr="I:\DCIM\102NIKON\DSCN3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DCIM\102NIKON\DSCN3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21" name="圖片 21" descr="I:\DCIM\102NIKON\DSCN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DCIM\102NIKON\DSCN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FC140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老師簽到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新版CPR---叫叫CAB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15" name="圖片 15" descr="I:\DCIM\102NIKON\DSCN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DCIM\102NIKON\DSCN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80AE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76855" cy="2088515"/>
                  <wp:effectExtent l="19050" t="0" r="4445" b="0"/>
                  <wp:docPr id="23" name="圖片 23" descr="I:\DCIM\102NIKON\DSCN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DCIM\102NIKON\DSCN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="00FC140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：衛生組許組長邀請萬芳醫院</w:t>
            </w:r>
            <w:r w:rsidR="00880AE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林芳宇副護理長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880AE0" w:rsidRDefault="00880AE0" w:rsidP="00880AE0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 w:rsidR="00EB0580">
        <w:rPr>
          <w:rFonts w:hint="eastAsia"/>
          <w:sz w:val="36"/>
          <w:szCs w:val="36"/>
        </w:rPr>
        <w:t>100</w:t>
      </w:r>
      <w:r w:rsidR="00EB0580">
        <w:rPr>
          <w:rFonts w:hint="eastAsia"/>
          <w:sz w:val="36"/>
          <w:szCs w:val="36"/>
        </w:rPr>
        <w:t>學年度</w:t>
      </w:r>
      <w:r w:rsidR="00D97252">
        <w:rPr>
          <w:rFonts w:hint="eastAsia"/>
          <w:sz w:val="36"/>
          <w:szCs w:val="36"/>
        </w:rPr>
        <w:t>教</w:t>
      </w:r>
      <w:r w:rsidR="00EB0580">
        <w:rPr>
          <w:rFonts w:hint="eastAsia"/>
          <w:sz w:val="36"/>
          <w:szCs w:val="36"/>
        </w:rPr>
        <w:t>職員</w:t>
      </w:r>
      <w:r w:rsidR="00D97252">
        <w:rPr>
          <w:rFonts w:hint="eastAsia"/>
          <w:sz w:val="36"/>
          <w:szCs w:val="36"/>
        </w:rPr>
        <w:t>CPR</w:t>
      </w:r>
      <w:r w:rsidR="00D97252">
        <w:rPr>
          <w:rFonts w:hint="eastAsia"/>
          <w:sz w:val="36"/>
          <w:szCs w:val="36"/>
        </w:rPr>
        <w:t>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880AE0" w:rsidRPr="00DA4448" w:rsidTr="006132D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DE73E8" w:rsidP="006132D5">
            <w:pPr>
              <w:jc w:val="center"/>
              <w:rPr>
                <w:color w:val="FFFFFF"/>
                <w:sz w:val="16"/>
                <w:szCs w:val="16"/>
              </w:rPr>
            </w:pPr>
            <w:r w:rsidRPr="00DE73E8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206FDBE7" wp14:editId="7E53F67E">
                  <wp:extent cx="2783840" cy="2087880"/>
                  <wp:effectExtent l="19050" t="0" r="0" b="0"/>
                  <wp:docPr id="3" name="圖片 1" descr="DSCN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Default="00880AE0" w:rsidP="006132D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6132D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76244E36" wp14:editId="69D952FE">
                  <wp:extent cx="2783840" cy="2087880"/>
                  <wp:effectExtent l="19050" t="0" r="0" b="0"/>
                  <wp:docPr id="24" name="圖片 23" descr="DSCN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01" w:rsidRPr="008E337B" w:rsidTr="00071C33">
        <w:trPr>
          <w:trHeight w:val="340"/>
          <w:jc w:val="center"/>
        </w:trPr>
        <w:tc>
          <w:tcPr>
            <w:tcW w:w="9874" w:type="dxa"/>
            <w:gridSpan w:val="3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1401" w:rsidRPr="008E337B" w:rsidRDefault="00FC1401" w:rsidP="00FC140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教職員術科實作考試</w:t>
            </w:r>
          </w:p>
        </w:tc>
      </w:tr>
      <w:tr w:rsidR="00880AE0" w:rsidRPr="00DA4448" w:rsidTr="006132D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DE73E8" w:rsidP="00880AE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 wp14:anchorId="46A81F6F" wp14:editId="3ACAAD1B">
                  <wp:extent cx="2783840" cy="2087880"/>
                  <wp:effectExtent l="19050" t="0" r="0" b="0"/>
                  <wp:docPr id="5" name="圖片 4" descr="DSCN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0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Default="00880AE0" w:rsidP="006132D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6132D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0C5FBF1A" wp14:editId="5032F733">
                  <wp:extent cx="2783840" cy="2087880"/>
                  <wp:effectExtent l="19050" t="0" r="0" b="0"/>
                  <wp:docPr id="25" name="圖片 24" descr="DSCN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9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E0" w:rsidRPr="008E337B" w:rsidTr="006132D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880AE0" w:rsidRPr="00DA4448" w:rsidTr="006132D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B93D8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B93D8F"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 wp14:anchorId="19A424F6" wp14:editId="492ABB3F">
                  <wp:extent cx="2783840" cy="2087880"/>
                  <wp:effectExtent l="19050" t="0" r="0" b="0"/>
                  <wp:docPr id="20" name="圖片 9" descr="DSCN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Default="00880AE0" w:rsidP="006132D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6132D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075E3D7A" wp14:editId="45691FC7">
                  <wp:extent cx="2783840" cy="2087880"/>
                  <wp:effectExtent l="19050" t="0" r="0" b="0"/>
                  <wp:docPr id="26" name="圖片 25" descr="DSCN3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9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E0" w:rsidRPr="008E337B" w:rsidTr="006132D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880AE0" w:rsidRPr="00DA4448" w:rsidTr="006132D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B93D8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 wp14:anchorId="3101B905" wp14:editId="2A23CC2F">
                  <wp:extent cx="2783840" cy="2087880"/>
                  <wp:effectExtent l="19050" t="0" r="0" b="0"/>
                  <wp:docPr id="22" name="圖片 21" descr="DSCN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Default="00880AE0" w:rsidP="006132D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DA4448" w:rsidRDefault="00B93D8F" w:rsidP="006132D5">
            <w:pPr>
              <w:jc w:val="center"/>
              <w:rPr>
                <w:color w:val="FFFFFF"/>
                <w:sz w:val="16"/>
                <w:szCs w:val="16"/>
              </w:rPr>
            </w:pPr>
            <w:r w:rsidRPr="00B93D8F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3A5CF8F9" wp14:editId="1BC83064">
                  <wp:extent cx="2783840" cy="2087880"/>
                  <wp:effectExtent l="19050" t="0" r="0" b="0"/>
                  <wp:docPr id="14" name="圖片 5" descr="DSCN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7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E0" w:rsidRPr="008E337B" w:rsidTr="006132D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880AE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80AE0" w:rsidRPr="008E337B" w:rsidRDefault="00880AE0" w:rsidP="006132D5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93D8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筆試</w:t>
            </w:r>
          </w:p>
        </w:tc>
      </w:tr>
    </w:tbl>
    <w:p w:rsidR="00880AE0" w:rsidRPr="002D6F35" w:rsidRDefault="00880AE0" w:rsidP="00880AE0">
      <w:pPr>
        <w:spacing w:line="160" w:lineRule="exact"/>
        <w:rPr>
          <w:sz w:val="16"/>
          <w:szCs w:val="16"/>
        </w:rPr>
      </w:pPr>
      <w:bookmarkStart w:id="0" w:name="_GoBack"/>
      <w:bookmarkEnd w:id="0"/>
    </w:p>
    <w:sectPr w:rsidR="00880AE0" w:rsidRPr="002D6F35" w:rsidSect="00F060F8">
      <w:headerReference w:type="default" r:id="rId23"/>
      <w:footerReference w:type="default" r:id="rId24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AE0" w:rsidRDefault="00880AE0">
      <w:r>
        <w:separator/>
      </w:r>
    </w:p>
  </w:endnote>
  <w:endnote w:type="continuationSeparator" w:id="0">
    <w:p w:rsidR="00880AE0" w:rsidRDefault="0088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儷中黑">
    <w:altName w:val="Arial Unicode MS"/>
    <w:charset w:val="88"/>
    <w:family w:val="modern"/>
    <w:pitch w:val="fixed"/>
    <w:sig w:usb0="00000000" w:usb1="38CFFD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448" w:rsidRPr="00DA4448" w:rsidRDefault="007B25D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140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</w:t>
    </w:r>
    <w:r w:rsidR="00DA4448"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140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AE0" w:rsidRDefault="00880AE0">
      <w:r>
        <w:separator/>
      </w:r>
    </w:p>
  </w:footnote>
  <w:footnote w:type="continuationSeparator" w:id="0">
    <w:p w:rsidR="00880AE0" w:rsidRDefault="00880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D8" w:rsidRDefault="00880AE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7252"/>
    <w:rsid w:val="0001587E"/>
    <w:rsid w:val="00052622"/>
    <w:rsid w:val="00093A7A"/>
    <w:rsid w:val="000A3DF3"/>
    <w:rsid w:val="000B50D1"/>
    <w:rsid w:val="000C0541"/>
    <w:rsid w:val="000C391A"/>
    <w:rsid w:val="000C6C55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545F"/>
    <w:rsid w:val="00467DC4"/>
    <w:rsid w:val="0047092B"/>
    <w:rsid w:val="0047170E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25D2"/>
    <w:rsid w:val="007C2521"/>
    <w:rsid w:val="007C3DEC"/>
    <w:rsid w:val="007D2179"/>
    <w:rsid w:val="008079EA"/>
    <w:rsid w:val="00823374"/>
    <w:rsid w:val="00851B88"/>
    <w:rsid w:val="00861407"/>
    <w:rsid w:val="008804EC"/>
    <w:rsid w:val="00880AE0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55B38"/>
    <w:rsid w:val="00B66BC1"/>
    <w:rsid w:val="00B862CC"/>
    <w:rsid w:val="00B93D8F"/>
    <w:rsid w:val="00B963EF"/>
    <w:rsid w:val="00BE4134"/>
    <w:rsid w:val="00BE7AD7"/>
    <w:rsid w:val="00C44933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97252"/>
    <w:rsid w:val="00DA25F8"/>
    <w:rsid w:val="00DA315E"/>
    <w:rsid w:val="00DA31C7"/>
    <w:rsid w:val="00DA4448"/>
    <w:rsid w:val="00DB4C0D"/>
    <w:rsid w:val="00DC127C"/>
    <w:rsid w:val="00DD2C91"/>
    <w:rsid w:val="00DE73E8"/>
    <w:rsid w:val="00DF410C"/>
    <w:rsid w:val="00E130DA"/>
    <w:rsid w:val="00E66201"/>
    <w:rsid w:val="00E80BF4"/>
    <w:rsid w:val="00EA5B7E"/>
    <w:rsid w:val="00EB0580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C1401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7B2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7B25D2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D972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D9725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607;&#38597;&#33993;&#30340;&#25991;&#20214;\ya-jung\&#24613;&#25937;&#35347;&#32244;&#36039;&#26009;&#22846;\100&#23416;&#24180;&#24230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網路刊登照片表格(8張照片範本).dot</Template>
  <TotalTime>6</TotalTime>
  <Pages>2</Pages>
  <Words>137</Words>
  <Characters>97</Characters>
  <Application>Microsoft Office Word</Application>
  <DocSecurity>0</DocSecurity>
  <Lines>1</Lines>
  <Paragraphs>1</Paragraphs>
  <ScaleCrop>false</ScaleCrop>
  <Company>taipei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user</dc:creator>
  <cp:keywords/>
  <dc:description/>
  <cp:lastModifiedBy>XP-PC</cp:lastModifiedBy>
  <cp:revision>7</cp:revision>
  <cp:lastPrinted>2006-08-23T10:51:00Z</cp:lastPrinted>
  <dcterms:created xsi:type="dcterms:W3CDTF">2011-10-26T06:49:00Z</dcterms:created>
  <dcterms:modified xsi:type="dcterms:W3CDTF">2011-10-26T07:00:00Z</dcterms:modified>
</cp:coreProperties>
</file>