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1B" w:rsidRDefault="00A31A1B" w:rsidP="00A31A1B">
      <w:pPr>
        <w:jc w:val="center"/>
      </w:pPr>
      <w:r w:rsidRPr="00A31A1B">
        <w:rPr>
          <w:rFonts w:hint="eastAsia"/>
          <w:sz w:val="36"/>
          <w:szCs w:val="36"/>
        </w:rPr>
        <w:t>台北市私立再興中學</w:t>
      </w:r>
      <w:r w:rsidR="00E42E36">
        <w:rPr>
          <w:rFonts w:hint="eastAsia"/>
          <w:sz w:val="36"/>
          <w:szCs w:val="36"/>
        </w:rPr>
        <w:t>100</w:t>
      </w:r>
      <w:r w:rsidR="00E42E36">
        <w:rPr>
          <w:rFonts w:hint="eastAsia"/>
          <w:sz w:val="36"/>
          <w:szCs w:val="36"/>
        </w:rPr>
        <w:t>學年度急救教育研習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42E36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0" name="圖片 9" descr="DSCN3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1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42E36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5" name="圖片 14" descr="DSCN3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3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7A4BB6" w:rsidP="007A4BB6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說明：張主任肯定學生</w:t>
            </w:r>
            <w:r w:rsidRPr="007A4BB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踴躍參與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，並鼓勵認真學習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42E36" w:rsidP="00E42E36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11" name="圖片 10" descr="DSCN3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7395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6" name="圖片 15" descr="DSCN3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D1A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學生簽到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A4BB6" w:rsidP="00E42E36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 wp14:anchorId="1849F142" wp14:editId="67B93130">
                  <wp:extent cx="2783840" cy="2087880"/>
                  <wp:effectExtent l="19050" t="0" r="0" b="0"/>
                  <wp:docPr id="13" name="圖片 12" descr="DSCN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2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7395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 wp14:anchorId="7F144988" wp14:editId="4855ECD4">
                  <wp:extent cx="2783840" cy="2087880"/>
                  <wp:effectExtent l="19050" t="0" r="0" b="0"/>
                  <wp:docPr id="17" name="圖片 16" descr="DSCN3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3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7A4BB6" w:rsidP="007A4BB6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1764" cy="2088000"/>
                  <wp:effectExtent l="0" t="0" r="0" b="0"/>
                  <wp:docPr id="1" name="圖片 1" descr="D:\Rydia\工作\衛生組\健康中心業務\急救營+CPR相關\100\學生\100.10.29CPR照片\DSCN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ydia\工作\衛生組\健康中心業務\急救營+CPR相關\100\學生\100.10.29CPR照片\DSCN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64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7395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18" name="圖片 17" descr="DSCN3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3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873441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73957" w:rsidRDefault="00173957" w:rsidP="00173957">
      <w:pPr>
        <w:jc w:val="center"/>
      </w:pPr>
      <w:r w:rsidRPr="00A31A1B">
        <w:rPr>
          <w:rFonts w:hint="eastAsia"/>
          <w:sz w:val="36"/>
          <w:szCs w:val="36"/>
        </w:rPr>
        <w:lastRenderedPageBreak/>
        <w:t>台北市私立再興中學</w:t>
      </w:r>
      <w:r>
        <w:rPr>
          <w:rFonts w:hint="eastAsia"/>
          <w:sz w:val="36"/>
          <w:szCs w:val="36"/>
        </w:rPr>
        <w:t>100</w:t>
      </w:r>
      <w:r>
        <w:rPr>
          <w:rFonts w:hint="eastAsia"/>
          <w:sz w:val="36"/>
          <w:szCs w:val="36"/>
        </w:rPr>
        <w:t>學年度急救教育研習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17395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17395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76" name="圖片 75" descr="DSCN3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4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Default="0017395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17395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0" name="圖片 79" descr="DSCN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5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95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17395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173957" w:rsidP="0017395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77" name="圖片 76" descr="DSCN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4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Default="0017395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17395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1" name="圖片 80" descr="DSCN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5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95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17395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173957" w:rsidP="0017395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78" name="圖片 77" descr="DSCN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4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Default="0017395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17395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2" name="圖片 81" descr="DSCN3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6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95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D1A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哈姆立克教學</w:t>
            </w:r>
          </w:p>
        </w:tc>
      </w:tr>
      <w:tr w:rsidR="0017395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173957" w:rsidP="0017395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79" name="圖片 78" descr="DSCN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5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Default="0017395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17395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3" name="圖片 82" descr="DSCN3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6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95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173957" w:rsidRPr="002D6F35" w:rsidRDefault="00173957" w:rsidP="00173957">
      <w:pPr>
        <w:spacing w:line="160" w:lineRule="exact"/>
        <w:rPr>
          <w:sz w:val="16"/>
          <w:szCs w:val="16"/>
        </w:rPr>
      </w:pPr>
    </w:p>
    <w:p w:rsidR="00173957" w:rsidRDefault="00173957" w:rsidP="00173957">
      <w:pPr>
        <w:jc w:val="center"/>
      </w:pPr>
      <w:r w:rsidRPr="00A31A1B">
        <w:rPr>
          <w:rFonts w:hint="eastAsia"/>
          <w:sz w:val="36"/>
          <w:szCs w:val="36"/>
        </w:rPr>
        <w:lastRenderedPageBreak/>
        <w:t>台北市私立再興中學</w:t>
      </w:r>
      <w:r>
        <w:rPr>
          <w:rFonts w:hint="eastAsia"/>
          <w:sz w:val="36"/>
          <w:szCs w:val="36"/>
        </w:rPr>
        <w:t>100</w:t>
      </w:r>
      <w:r>
        <w:rPr>
          <w:rFonts w:hint="eastAsia"/>
          <w:sz w:val="36"/>
          <w:szCs w:val="36"/>
        </w:rPr>
        <w:t>學年度急救教育研習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17395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17395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4" name="圖片 83" descr="DSCN3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6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Default="0017395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8" name="圖片 87" descr="DSCN3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8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95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17395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85" name="圖片 84" descr="DSCN3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7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Default="0017395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89" name="圖片 88" descr="DSCN3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9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95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17395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86" name="圖片 85" descr="DSCN3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7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Default="0017395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90" name="圖片 89" descr="DSCN3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9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95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2D1A90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D1A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模擬異物哽塞情形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D1A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CPR教學實作</w:t>
            </w:r>
          </w:p>
        </w:tc>
      </w:tr>
      <w:tr w:rsidR="0017395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87" name="圖片 86" descr="DSCN3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8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Default="0017395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91" name="圖片 90" descr="DSCN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9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95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D1A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實施哈姆立克法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173957" w:rsidRPr="008E337B" w:rsidRDefault="0017395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DA5807" w:rsidRDefault="00DA5807" w:rsidP="00DA5807">
      <w:pPr>
        <w:jc w:val="center"/>
      </w:pPr>
      <w:r w:rsidRPr="00A31A1B">
        <w:rPr>
          <w:rFonts w:hint="eastAsia"/>
          <w:sz w:val="36"/>
          <w:szCs w:val="36"/>
        </w:rPr>
        <w:lastRenderedPageBreak/>
        <w:t>台北市私立再興中學</w:t>
      </w:r>
      <w:r w:rsidR="002D1A90">
        <w:rPr>
          <w:rFonts w:hint="eastAsia"/>
          <w:sz w:val="36"/>
          <w:szCs w:val="36"/>
        </w:rPr>
        <w:t>100</w:t>
      </w:r>
      <w:r w:rsidR="002D1A90">
        <w:rPr>
          <w:rFonts w:hint="eastAsia"/>
          <w:sz w:val="36"/>
          <w:szCs w:val="36"/>
        </w:rPr>
        <w:t>學年度急救教育研習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92" name="圖片 91" descr="DSCN3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9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80" name="圖片 479" descr="DSCN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1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D1A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取出口中異物（保持呼吸道通暢）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93" name="圖片 92" descr="DSCN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0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81" name="圖片 480" descr="DSCN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1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94" name="圖片 93" descr="DSCN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0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82" name="圖片 481" descr="DSCN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1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D1A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2人急救時，接手方式</w:t>
            </w:r>
            <w:r w:rsidR="005B6B3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示範</w:t>
            </w:r>
          </w:p>
        </w:tc>
      </w:tr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95" name="圖片 94" descr="DSCN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09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83" name="圖片 482" descr="DSCN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1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DA5807" w:rsidRPr="002D6F35" w:rsidRDefault="00DA5807" w:rsidP="00DA5807">
      <w:pPr>
        <w:spacing w:line="160" w:lineRule="exact"/>
        <w:rPr>
          <w:sz w:val="16"/>
          <w:szCs w:val="16"/>
        </w:rPr>
      </w:pPr>
    </w:p>
    <w:p w:rsidR="00DA5807" w:rsidRDefault="00DA5807" w:rsidP="00DA5807">
      <w:pPr>
        <w:jc w:val="center"/>
      </w:pPr>
      <w:r w:rsidRPr="00A31A1B">
        <w:rPr>
          <w:rFonts w:hint="eastAsia"/>
          <w:sz w:val="36"/>
          <w:szCs w:val="36"/>
        </w:rPr>
        <w:lastRenderedPageBreak/>
        <w:t>台北市私立再興中學</w:t>
      </w:r>
      <w:r w:rsidR="002D1A90">
        <w:rPr>
          <w:rFonts w:hint="eastAsia"/>
          <w:sz w:val="36"/>
          <w:szCs w:val="36"/>
        </w:rPr>
        <w:t>100</w:t>
      </w:r>
      <w:r w:rsidR="002D1A90">
        <w:rPr>
          <w:rFonts w:hint="eastAsia"/>
          <w:sz w:val="36"/>
          <w:szCs w:val="36"/>
        </w:rPr>
        <w:t>學年度急救教育研習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84" name="圖片 483" descr="DSCN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2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88" name="圖片 487" descr="DSCN3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34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D1A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CPR實作考試情形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6B3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發現昏迷者，</w:t>
            </w:r>
            <w:r w:rsidR="008A1BF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大聲呼救</w:t>
            </w:r>
          </w:p>
        </w:tc>
      </w:tr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485" name="圖片 484" descr="DSCN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26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97" name="圖片 496" descr="DSCN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37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486" name="圖片 485" descr="DSCN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28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498" name="圖片 497" descr="DSCN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38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 wp14:anchorId="7FA7474D" wp14:editId="4F674344">
                  <wp:extent cx="2783840" cy="2087880"/>
                  <wp:effectExtent l="19050" t="0" r="0" b="0"/>
                  <wp:docPr id="487" name="圖片 486" descr="DSCN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31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 wp14:anchorId="6D094F69" wp14:editId="193855CD">
                  <wp:extent cx="2783840" cy="2087880"/>
                  <wp:effectExtent l="19050" t="0" r="0" b="0"/>
                  <wp:docPr id="499" name="圖片 498" descr="DSCN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4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</w:tbl>
    <w:p w:rsidR="00DA5807" w:rsidRDefault="00DA5807" w:rsidP="00DA5807">
      <w:pPr>
        <w:jc w:val="center"/>
      </w:pPr>
      <w:r w:rsidRPr="00A31A1B">
        <w:rPr>
          <w:rFonts w:hint="eastAsia"/>
          <w:sz w:val="36"/>
          <w:szCs w:val="36"/>
        </w:rPr>
        <w:lastRenderedPageBreak/>
        <w:t>台北市私立再興中學</w:t>
      </w:r>
      <w:r w:rsidR="002D1A90">
        <w:rPr>
          <w:rFonts w:hint="eastAsia"/>
          <w:sz w:val="36"/>
          <w:szCs w:val="36"/>
        </w:rPr>
        <w:t>100</w:t>
      </w:r>
      <w:r w:rsidR="002D1A90">
        <w:rPr>
          <w:rFonts w:hint="eastAsia"/>
          <w:sz w:val="36"/>
          <w:szCs w:val="36"/>
        </w:rPr>
        <w:t>學年度急救教育研習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500" name="圖片 499" descr="DSCN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54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504" name="圖片 503" descr="DSCN3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6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501" name="圖片 500" descr="DSCN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5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505" name="圖片 504" descr="DSCN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67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</w:tr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502" name="圖片 501" descr="DSCN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59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506" name="圖片 505" descr="DSCN3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7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0702B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筆試測驗結束</w:t>
            </w:r>
          </w:p>
        </w:tc>
      </w:tr>
      <w:tr w:rsidR="00DA5807" w:rsidRPr="00DA4448" w:rsidTr="00B01C7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DA580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3840" cy="2087880"/>
                  <wp:effectExtent l="19050" t="0" r="0" b="0"/>
                  <wp:docPr id="503" name="圖片 502" descr="DSCN3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6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Default="00DA5807" w:rsidP="00B01C7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DA4448" w:rsidRDefault="00DA5807" w:rsidP="00B01C7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507" name="圖片 506" descr="DSCN3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972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5807" w:rsidRPr="008E337B" w:rsidTr="00B01C7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8A1BF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2人急救接手方式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A5807" w:rsidRPr="008E337B" w:rsidRDefault="00DA5807" w:rsidP="00B01C74">
            <w:pPr>
              <w:spacing w:line="240" w:lineRule="exact"/>
              <w:ind w:left="594" w:hangingChars="300" w:hanging="594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B6B3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筆試</w:t>
            </w:r>
            <w:r w:rsidR="000702B6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答案</w:t>
            </w:r>
            <w:r w:rsidR="005B6B3A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檢討</w:t>
            </w:r>
            <w:bookmarkStart w:id="0" w:name="_GoBack"/>
            <w:bookmarkEnd w:id="0"/>
          </w:p>
        </w:tc>
      </w:tr>
    </w:tbl>
    <w:p w:rsidR="001F60C4" w:rsidRPr="002D6F35" w:rsidRDefault="001F60C4" w:rsidP="00DA5807">
      <w:pPr>
        <w:spacing w:line="160" w:lineRule="exact"/>
        <w:rPr>
          <w:sz w:val="16"/>
          <w:szCs w:val="16"/>
        </w:rPr>
      </w:pPr>
    </w:p>
    <w:sectPr w:rsidR="001F60C4" w:rsidRPr="002D6F35" w:rsidSect="00F060F8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441" w:rsidRDefault="00873441">
      <w:r>
        <w:separator/>
      </w:r>
    </w:p>
  </w:endnote>
  <w:endnote w:type="continuationSeparator" w:id="0">
    <w:p w:rsidR="00873441" w:rsidRDefault="0087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華康儷中黑">
    <w:altName w:val="Arial Unicode MS"/>
    <w:charset w:val="88"/>
    <w:family w:val="modern"/>
    <w:pitch w:val="fixed"/>
    <w:sig w:usb0="00000000" w:usb1="38CFFD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57" w:rsidRDefault="0017395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B6B3A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</w:t>
    </w:r>
    <w:r w:rsidRPr="00DA4448">
      <w:rPr>
        <w:rFonts w:ascii="Cambria" w:hAnsi="Cambria"/>
        <w:sz w:val="24"/>
        <w:szCs w:val="24"/>
        <w:lang w:val="zh-TW"/>
      </w:rPr>
      <w:t xml:space="preserve">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B6B3A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57" w:rsidRDefault="001739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441" w:rsidRDefault="00873441">
      <w:r>
        <w:separator/>
      </w:r>
    </w:p>
  </w:footnote>
  <w:footnote w:type="continuationSeparator" w:id="0">
    <w:p w:rsidR="00873441" w:rsidRDefault="00873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57" w:rsidRDefault="0017395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1D8" w:rsidRDefault="00873441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957" w:rsidRDefault="0017395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42E36"/>
    <w:rsid w:val="0001587E"/>
    <w:rsid w:val="00052622"/>
    <w:rsid w:val="000702B6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73957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1A90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B6B3A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A4BB6"/>
    <w:rsid w:val="007C2521"/>
    <w:rsid w:val="007C3DEC"/>
    <w:rsid w:val="007D2179"/>
    <w:rsid w:val="008079EA"/>
    <w:rsid w:val="00823374"/>
    <w:rsid w:val="00851B88"/>
    <w:rsid w:val="00861407"/>
    <w:rsid w:val="00873441"/>
    <w:rsid w:val="008804EC"/>
    <w:rsid w:val="00886A24"/>
    <w:rsid w:val="008A1BF9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A5807"/>
    <w:rsid w:val="00DB4C0D"/>
    <w:rsid w:val="00DC127C"/>
    <w:rsid w:val="00DD2C91"/>
    <w:rsid w:val="00DF410C"/>
    <w:rsid w:val="00E130DA"/>
    <w:rsid w:val="00E42E36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E42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E42E3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38651;&#23376;&#30475;&#26495;&#65288;&#35531;&#23559;&#27442;&#21002;&#30331;&#38651;&#23376;&#30475;&#26495;&#20043;&#27284;&#26696;&#65292;&#24314;&#31435;&#36039;&#26009;&#22846;&#25918;&#20837;&#6528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網路刊登照片表格(8張照片範本).dot</Template>
  <TotalTime>12</TotalTime>
  <Pages>6</Pages>
  <Words>266</Words>
  <Characters>265</Characters>
  <Application>Microsoft Office Word</Application>
  <DocSecurity>0</DocSecurity>
  <Lines>2</Lines>
  <Paragraphs>1</Paragraphs>
  <ScaleCrop>false</ScaleCrop>
  <Company>taipei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user</dc:creator>
  <cp:keywords/>
  <dc:description/>
  <cp:lastModifiedBy>XP-PC</cp:lastModifiedBy>
  <cp:revision>4</cp:revision>
  <cp:lastPrinted>2006-08-23T10:51:00Z</cp:lastPrinted>
  <dcterms:created xsi:type="dcterms:W3CDTF">2011-10-31T08:08:00Z</dcterms:created>
  <dcterms:modified xsi:type="dcterms:W3CDTF">2011-10-31T08:49:00Z</dcterms:modified>
</cp:coreProperties>
</file>