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FAE" w:rsidRDefault="001F1FAE" w:rsidP="001F1FAE">
      <w:pPr>
        <w:jc w:val="center"/>
      </w:pPr>
      <w:r>
        <w:rPr>
          <w:rFonts w:hint="eastAsia"/>
          <w:sz w:val="36"/>
          <w:szCs w:val="36"/>
        </w:rPr>
        <w:t>台北市私立再興學校環境教育研習暨親子腳踏車聯誼活動</w:t>
      </w:r>
    </w:p>
    <w:tbl>
      <w:tblPr>
        <w:tblpPr w:leftFromText="180" w:rightFromText="180" w:vertAnchor="text" w:horzAnchor="margin" w:tblpXSpec="center" w:tblpY="16"/>
        <w:tblW w:w="0" w:type="auto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1F1FAE" w:rsidRPr="00DA4448" w:rsidTr="001F1FAE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29" name="圖片 229" descr="\\Server008\資料交換區\622薛兆宏\100.11.12腳踏車之旅\DSCN4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\\Server008\資料交換區\622薛兆宏\100.11.12腳踏車之旅\DSCN4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1F1FAE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50" name="圖片 250" descr="\\Server008\資料交換區\622薛兆宏\100.11.12腳踏車之旅\DSCN4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\\Server008\資料交換區\622薛兆宏\100.11.12腳踏車之旅\DSCN4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1F1FAE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1F1FAE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47" name="圖片 247" descr="\\Server008\資料交換區\622薛兆宏\100.11.12腳踏車之旅\DSCN4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\\Server008\資料交換區\622薛兆宏\100.11.12腳踏車之旅\DSCN4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1F1FAE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44" name="圖片 244" descr="\\Server008\資料交換區\622薛兆宏\100.11.12腳踏車之旅\DSCN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\\Server008\資料交換區\622薛兆宏\100.11.12腳踏車之旅\DSCN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1F1FAE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1F1FAE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41" name="圖片 241" descr="\\Server008\資料交換區\622薛兆宏\100.11.12腳踏車之旅\DSCN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\\Server008\資料交換區\622薛兆宏\100.11.12腳踏車之旅\DSCN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1F1FAE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38" name="圖片 238" descr="\\Server008\資料交換區\622薛兆宏\100.11.12腳踏車之旅\DSCN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\\Server008\資料交換區\622薛兆宏\100.11.12腳踏車之旅\DSCN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1F1FAE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1F1FAE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35" name="圖片 235" descr="\\Server008\資料交換區\622薛兆宏\100.11.12腳踏車之旅\DSCN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\\Server008\資料交換區\622薛兆宏\100.11.12腳踏車之旅\DSCN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1F1FAE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1F1FAE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32" name="圖片 232" descr="\\Server008\資料交換區\622薛兆宏\100.11.12腳踏車之旅\DSCN4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\\Server008\資料交換區\622薛兆宏\100.11.12腳踏車之旅\DSCN4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1F1FAE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1F1FA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A31A1B" w:rsidRPr="001F1FAE" w:rsidRDefault="00A31A1B" w:rsidP="00A31A1B">
      <w:pPr>
        <w:jc w:val="center"/>
      </w:pPr>
    </w:p>
    <w:tbl>
      <w:tblPr>
        <w:tblpPr w:leftFromText="180" w:rightFromText="180" w:vertAnchor="text" w:horzAnchor="margin" w:tblpXSpec="center" w:tblpY="16"/>
        <w:tblW w:w="0" w:type="auto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99" name="圖片 199" descr="\\Server008\資料交換區\622薛兆宏\100.11.12腳踏車之旅\DSCN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\\Server008\資料交換區\622薛兆宏\100.11.12腳踏車之旅\DSCN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02" name="圖片 202" descr="\\Server008\資料交換區\622薛兆宏\100.11.12腳踏車之旅\DSCN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\\Server008\資料交換區\622薛兆宏\100.11.12腳踏車之旅\DSCN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11" name="圖片 211" descr="\\Server008\資料交換區\622薛兆宏\100.11.12腳踏車之旅\DSCN4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\\Server008\資料交換區\622薛兆宏\100.11.12腳踏車之旅\DSCN4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08" name="圖片 208" descr="\\Server008\資料交換區\622薛兆宏\100.11.12腳踏車之旅\DSCN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\\Server008\資料交換區\622薛兆宏\100.11.12腳踏車之旅\DSCN4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14" name="圖片 214" descr="\\Server008\資料交換區\622薛兆宏\100.11.12腳踏車之旅\DSCN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\\Server008\資料交換區\622薛兆宏\100.11.12腳踏車之旅\DSCN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17" name="圖片 217" descr="\\Server008\資料交換區\622薛兆宏\100.11.12腳踏車之旅\DSCN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\\Server008\資料交換區\622薛兆宏\100.11.12腳踏車之旅\DSCN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20" name="圖片 220" descr="\\Server008\資料交換區\622薛兆宏\100.11.12腳踏車之旅\DSCN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\\Server008\資料交換區\622薛兆宏\100.11.12腳踏車之旅\DSCN4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205" name="圖片 205" descr="\\Server008\資料交換區\622薛兆宏\100.11.12腳踏車之旅\DSCN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\\Server008\資料交換區\622薛兆宏\100.11.12腳踏車之旅\DSCN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pPr w:leftFromText="180" w:rightFromText="180" w:vertAnchor="text" w:horzAnchor="margin" w:tblpXSpec="center" w:tblpY="16"/>
        <w:tblW w:w="0" w:type="auto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784475" cy="2078355"/>
                  <wp:effectExtent l="19050" t="0" r="0" b="0"/>
                  <wp:docPr id="190" name="圖片 190" descr="\\Server008\資料交換區\622薛兆宏\100.11.12腳踏車之旅\P115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\\Server008\資料交換區\622薛兆宏\100.11.12腳踏車之旅\P115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76" name="圖片 176" descr="\\Server008\資料交換區\622薛兆宏\100.11.12腳踏車之旅\DSCN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\\Server008\資料交換區\622薛兆宏\100.11.12腳踏車之旅\DSCN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82" name="圖片 182" descr="\\Server008\資料交換區\622薛兆宏\100.11.12腳踏車之旅\DSCN4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\\Server008\資料交換區\622薛兆宏\100.11.12腳踏車之旅\DSCN4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88" name="圖片 188" descr="\\Server008\資料交換區\622薛兆宏\100.11.12腳踏車之旅\P115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\\Server008\資料交換區\622薛兆宏\100.11.12腳踏車之旅\P115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79" name="圖片 179" descr="\\Server008\資料交換區\622薛兆宏\100.11.12腳踏車之旅\DSCN4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\\Server008\資料交換區\622薛兆宏\100.11.12腳踏車之旅\DSCN4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85" name="圖片 185" descr="\\Server008\資料交換區\622薛兆宏\100.11.12腳踏車之旅\DSCN4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\\Server008\資料交換區\622薛兆宏\100.11.12腳踏車之旅\DSCN4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62" name="圖片 162" descr="\\Server008\資料交換區\622薛兆宏\100.11.12腳踏車之旅\P115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\\Server008\資料交換區\622薛兆宏\100.11.12腳踏車之旅\P115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73" name="圖片 173" descr="\\Server008\資料交換區\622薛兆宏\100.11.12腳踏車之旅\DSCN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\\Server008\資料交換區\622薛兆宏\100.11.12腳踏車之旅\DSCN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pPr w:leftFromText="180" w:rightFromText="180" w:vertAnchor="text" w:horzAnchor="margin" w:tblpXSpec="center" w:tblpY="16"/>
        <w:tblW w:w="0" w:type="auto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784475" cy="2078355"/>
                  <wp:effectExtent l="19050" t="0" r="0" b="0"/>
                  <wp:docPr id="138" name="圖片 138" descr="\\Server008\資料交換區\622薛兆宏\100.11.12腳踏車之旅\P115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\\Server008\資料交換區\622薛兆宏\100.11.12腳踏車之旅\P115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41" name="圖片 141" descr="\\Server008\資料交換區\622薛兆宏\100.11.12腳踏車之旅\P115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\\Server008\資料交換區\622薛兆宏\100.11.12腳踏車之旅\P115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44" name="圖片 144" descr="\\Server008\資料交換區\622薛兆宏\100.11.12腳踏車之旅\P115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\\Server008\資料交換區\622薛兆宏\100.11.12腳踏車之旅\P115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47" name="圖片 147" descr="\\Server008\資料交換區\622薛兆宏\100.11.12腳踏車之旅\P115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Server008\資料交換區\622薛兆宏\100.11.12腳踏車之旅\P115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50" name="圖片 150" descr="\\Server008\資料交換區\622薛兆宏\100.11.12腳踏車之旅\P115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Server008\資料交換區\622薛兆宏\100.11.12腳踏車之旅\P115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53" name="圖片 153" descr="\\Server008\資料交換區\622薛兆宏\100.11.12腳踏車之旅\P115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Server008\資料交換區\622薛兆宏\100.11.12腳踏車之旅\P1150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56" name="圖片 156" descr="\\Server008\資料交換區\622薛兆宏\100.11.12腳踏車之旅\P115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\\Server008\資料交換區\622薛兆宏\100.11.12腳踏車之旅\P115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59" name="圖片 159" descr="\\Server008\資料交換區\622薛兆宏\100.11.12腳踏車之旅\P115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\\Server008\資料交換區\622薛兆宏\100.11.12腳踏車之旅\P115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p w:rsidR="001F1FAE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pPr w:leftFromText="180" w:rightFromText="180" w:vertAnchor="text" w:horzAnchor="margin" w:tblpXSpec="center" w:tblpY="16"/>
        <w:tblW w:w="0" w:type="auto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784475" cy="2078355"/>
                  <wp:effectExtent l="19050" t="0" r="0" b="0"/>
                  <wp:docPr id="128" name="圖片 128" descr="\\Server008\資料交換區\622薛兆宏\100.11.12腳踏車之旅\P115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\\Server008\資料交換區\622薛兆宏\100.11.12腳踏車之旅\P115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26" name="圖片 126" descr="\\Server008\資料交換區\622薛兆宏\100.11.12腳踏車之旅\P115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\\Server008\資料交換區\622薛兆宏\100.11.12腳踏車之旅\P115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23" name="圖片 123" descr="\\Server008\資料交換區\622薛兆宏\100.11.12腳踏車之旅\P115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Server008\資料交換區\622薛兆宏\100.11.12腳踏車之旅\P115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20" name="圖片 120" descr="\\Server008\資料交換區\622薛兆宏\100.11.12腳踏車之旅\P115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\\Server008\資料交換區\622薛兆宏\100.11.12腳踏車之旅\P115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17" name="圖片 117" descr="\\Server008\資料交換區\622薛兆宏\100.11.12腳踏車之旅\P115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\\Server008\資料交換區\622薛兆宏\100.11.12腳踏車之旅\P115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14" name="圖片 114" descr="\\Server008\資料交換區\622薛兆宏\100.11.12腳踏車之旅\P115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Server008\資料交換區\622薛兆宏\100.11.12腳踏車之旅\P115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1F1FAE" w:rsidRPr="00DA4448" w:rsidTr="005415B7">
        <w:trPr>
          <w:trHeight w:hRule="exact" w:val="3288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11" name="圖片 111" descr="\\Server008\資料交換區\622薛兆宏\100.11.12腳踏車之旅\P115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Server008\資料交換區\622薛兆宏\100.11.12腳踏車之旅\P1150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Default="001F1FAE" w:rsidP="005415B7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DA4448" w:rsidRDefault="00F54A7C" w:rsidP="005415B7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4475" cy="2078355"/>
                  <wp:effectExtent l="19050" t="0" r="0" b="0"/>
                  <wp:docPr id="108" name="圖片 108" descr="\\Server008\資料交換區\622薛兆宏\100.11.12腳踏車之旅\P115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\\Server008\資料交換區\622薛兆宏\100.11.12腳踏車之旅\P115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FAE" w:rsidRPr="008E337B" w:rsidTr="005415B7">
        <w:trPr>
          <w:trHeight w:val="340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F1FAE" w:rsidRPr="008E337B" w:rsidRDefault="001F1FAE" w:rsidP="005415B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1FAE" w:rsidRPr="002D6F35" w:rsidRDefault="001F1FAE" w:rsidP="000E44E3">
      <w:pPr>
        <w:spacing w:line="160" w:lineRule="exact"/>
        <w:rPr>
          <w:rFonts w:hint="eastAsia"/>
          <w:sz w:val="16"/>
          <w:szCs w:val="16"/>
        </w:rPr>
      </w:pPr>
    </w:p>
    <w:sectPr w:rsidR="001F1FAE" w:rsidRPr="002D6F35" w:rsidSect="00F060F8">
      <w:headerReference w:type="default" r:id="rId47"/>
      <w:footerReference w:type="default" r:id="rId48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FAE" w:rsidRDefault="001F1FAE">
      <w:r>
        <w:separator/>
      </w:r>
    </w:p>
  </w:endnote>
  <w:endnote w:type="continuationSeparator" w:id="0">
    <w:p w:rsidR="001F1FAE" w:rsidRDefault="001F1F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54A7C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54A7C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FAE" w:rsidRDefault="001F1FAE">
      <w:r>
        <w:separator/>
      </w:r>
    </w:p>
  </w:footnote>
  <w:footnote w:type="continuationSeparator" w:id="0">
    <w:p w:rsidR="001F1FAE" w:rsidRDefault="001F1F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F54A7C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4A7C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1FAE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54A7C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4CB0D6B-76F9-4646-9A61-EE607DAC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18</TotalTime>
  <Pages>5</Pages>
  <Words>54</Words>
  <Characters>310</Characters>
  <Application>Microsoft Office Word</Application>
  <DocSecurity>0</DocSecurity>
  <Lines>2</Lines>
  <Paragraphs>1</Paragraphs>
  <ScaleCrop>false</ScaleCrop>
  <Company>taipei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2011-11-14T06:23:00Z</dcterms:created>
  <dcterms:modified xsi:type="dcterms:W3CDTF">2011-11-14T06:41:00Z</dcterms:modified>
</cp:coreProperties>
</file>