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A24A6E" w:rsidRDefault="00A24A6E" w:rsidP="00A31A1B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A24A6E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本校</w:t>
      </w:r>
      <w:r w:rsidRPr="00A24A6E">
        <w:rPr>
          <w:rFonts w:asciiTheme="majorEastAsia" w:eastAsiaTheme="majorEastAsia" w:hAnsiTheme="majorEastAsia"/>
          <w:b/>
          <w:color w:val="FF0000"/>
          <w:sz w:val="32"/>
          <w:szCs w:val="32"/>
        </w:rPr>
        <w:t>九年級</w:t>
      </w:r>
      <w:r w:rsidRPr="00A24A6E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參加</w:t>
      </w:r>
      <w:r w:rsidRPr="00A24A6E">
        <w:rPr>
          <w:rFonts w:asciiTheme="majorEastAsia" w:eastAsiaTheme="majorEastAsia" w:hAnsiTheme="majorEastAsia"/>
          <w:b/>
          <w:color w:val="FF0000"/>
          <w:sz w:val="32"/>
          <w:szCs w:val="32"/>
        </w:rPr>
        <w:t>第一次校際</w:t>
      </w:r>
      <w:r w:rsidRPr="00A24A6E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聯合</w:t>
      </w:r>
      <w:r w:rsidRPr="00A24A6E">
        <w:rPr>
          <w:rFonts w:asciiTheme="majorEastAsia" w:eastAsiaTheme="majorEastAsia" w:hAnsiTheme="majorEastAsia"/>
          <w:b/>
          <w:color w:val="FF0000"/>
          <w:sz w:val="32"/>
          <w:szCs w:val="32"/>
        </w:rPr>
        <w:t>模擬考</w:t>
      </w:r>
      <w:r w:rsidRPr="00A24A6E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績優學生頒獎照片</w:t>
      </w:r>
      <w:r w:rsidRPr="00A24A6E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2011.</w:t>
      </w:r>
      <w:r w:rsidRPr="00A24A6E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11</w:t>
      </w:r>
      <w:r w:rsidR="00A31A1B" w:rsidRPr="00A24A6E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A24A6E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A24A6E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29600" cy="5486400"/>
                  <wp:effectExtent l="19050" t="0" r="0" b="0"/>
                  <wp:docPr id="1" name="圖片 2" descr="\\Server008\訓育組照片\學務處\訓育組\1001125九年級校際模擬考頒獎\IMG_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08\訓育組照片\學務處\訓育組\1001125九年級校際模擬考頒獎\IMG_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24A6E" w:rsidRDefault="00A24A6E" w:rsidP="00A24A6E">
            <w:pPr>
              <w:rPr>
                <w:rFonts w:ascii="標楷體" w:eastAsia="標楷體" w:hAnsi="標楷體" w:hint="eastAsia"/>
                <w:b/>
                <w:color w:val="FF0000"/>
              </w:rPr>
            </w:pPr>
            <w:r w:rsidRPr="00A24A6E">
              <w:rPr>
                <w:rFonts w:ascii="標楷體" w:eastAsia="標楷體" w:hAnsi="標楷體" w:hint="eastAsia"/>
                <w:b/>
                <w:color w:val="FF0000"/>
                <w:w w:val="90"/>
              </w:rPr>
              <w:t>獲獎學生</w:t>
            </w:r>
            <w:r w:rsidR="00DC646D" w:rsidRPr="00A24A6E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r w:rsidRPr="00A24A6E">
              <w:rPr>
                <w:rFonts w:ascii="標楷體" w:eastAsia="標楷體" w:hAnsi="標楷體" w:hint="eastAsia"/>
                <w:b/>
                <w:color w:val="FF0000"/>
              </w:rPr>
              <w:t>劉庭伍（九忠）、陳穎潔（九忠）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 w:rsidRPr="00A24A6E">
              <w:rPr>
                <w:rFonts w:ascii="標楷體" w:eastAsia="標楷體" w:hAnsi="標楷體" w:hint="eastAsia"/>
                <w:b/>
                <w:color w:val="FF0000"/>
              </w:rPr>
              <w:t>鍾詔安（九信）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 w:rsidRPr="00A24A6E">
              <w:rPr>
                <w:rFonts w:ascii="標楷體" w:eastAsia="標楷體" w:hAnsi="標楷體" w:hint="eastAsia"/>
                <w:b/>
                <w:color w:val="FF0000"/>
              </w:rPr>
              <w:t>侯瀚鈞（九義）、吳良彥（九義）、王豐翊（九義）</w:t>
            </w:r>
          </w:p>
          <w:p w:rsidR="00DC646D" w:rsidRPr="00AA3673" w:rsidRDefault="00A24A6E" w:rsidP="00A24A6E">
            <w:pPr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 xml:space="preserve">         </w:t>
            </w:r>
            <w:r w:rsidRPr="00A24A6E">
              <w:rPr>
                <w:rFonts w:ascii="標楷體" w:eastAsia="標楷體" w:hAnsi="標楷體" w:hint="eastAsia"/>
                <w:b/>
                <w:color w:val="FF0000"/>
              </w:rPr>
              <w:t>蔡昱延（九和）、袁  榕（九和）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DC646D">
      <w:headerReference w:type="default" r:id="rId7"/>
      <w:footerReference w:type="default" r:id="rId8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A6E" w:rsidRDefault="00A24A6E">
      <w:r>
        <w:separator/>
      </w:r>
    </w:p>
  </w:endnote>
  <w:endnote w:type="continuationSeparator" w:id="0">
    <w:p w:rsidR="00A24A6E" w:rsidRDefault="00A24A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24A6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24A6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A6E" w:rsidRDefault="00A24A6E">
      <w:r>
        <w:separator/>
      </w:r>
    </w:p>
  </w:footnote>
  <w:footnote w:type="continuationSeparator" w:id="0">
    <w:p w:rsidR="00A24A6E" w:rsidRDefault="00A24A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A24A6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24A6E"/>
    <w:rsid w:val="00A31A1B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5347;&#32946;&#32068;&#29031;&#29255;\&#23416;&#21209;&#34389;\&#35347;&#32946;&#32068;\1001125&#20061;&#24180;&#32026;&#26657;&#38555;&#27169;&#25836;&#32771;&#38930;&#29518;\&#32178;&#36335;&#21002;&#30331;&#29031;&#29255;&#34920;&#26684;(1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網路刊登照片表格(1張照片範本)</Template>
  <TotalTime>4</TotalTime>
  <Pages>1</Pages>
  <Words>17</Words>
  <Characters>103</Characters>
  <Application>Microsoft Office Word</Application>
  <DocSecurity>0</DocSecurity>
  <Lines>1</Lines>
  <Paragraphs>1</Paragraphs>
  <ScaleCrop>false</ScaleCrop>
  <Company>taipei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2011-11-25T00:12:00Z</dcterms:created>
  <dcterms:modified xsi:type="dcterms:W3CDTF">2011-11-25T00:16:00Z</dcterms:modified>
</cp:coreProperties>
</file>