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671253" w:rsidRDefault="00A31A1B" w:rsidP="0072613C">
      <w:pPr>
        <w:jc w:val="center"/>
        <w:rPr>
          <w:rFonts w:asciiTheme="majorEastAsia" w:eastAsiaTheme="majorEastAsia" w:hAnsiTheme="majorEastAsia"/>
          <w:b/>
          <w:color w:val="FF0000"/>
        </w:rPr>
      </w:pPr>
      <w:r w:rsidRPr="00671253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台北市私立再興中學</w:t>
      </w:r>
      <w:r w:rsidR="00671253" w:rsidRPr="00671253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t>100學年度『捐發票．獻愛心』活動照片</w:t>
      </w:r>
      <w:r w:rsidR="00671253" w:rsidRPr="0067125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2011.</w:t>
      </w:r>
      <w:r w:rsidR="00671253" w:rsidRPr="0067125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12</w:t>
      </w:r>
      <w:r w:rsidRPr="0067125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.0</w:t>
      </w:r>
      <w:r w:rsidR="00671253" w:rsidRPr="0067125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5.～12.16.</w:t>
      </w:r>
    </w:p>
    <w:tbl>
      <w:tblPr>
        <w:tblW w:w="15648" w:type="dxa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5216"/>
        <w:gridCol w:w="5216"/>
        <w:gridCol w:w="5216"/>
      </w:tblGrid>
      <w:tr w:rsidR="00533F4F" w:rsidRPr="00DA4448" w:rsidTr="00FD5FA8">
        <w:trPr>
          <w:trHeight w:hRule="exact" w:val="3685"/>
          <w:jc w:val="center"/>
        </w:trPr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33F4F" w:rsidRPr="00DA4448" w:rsidRDefault="00671253" w:rsidP="00564082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57855" cy="2105025"/>
                  <wp:effectExtent l="19050" t="0" r="4445" b="0"/>
                  <wp:docPr id="7" name="圖片 7" descr="\\Server008\訓育組照片\學務處\訓育組\1001205-16捐發票\IMG_5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erver008\訓育組照片\學務處\訓育組\1001205-16捐發票\IMG_5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33F4F" w:rsidRPr="00DA4448" w:rsidRDefault="00671253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57855" cy="2105025"/>
                  <wp:effectExtent l="19050" t="0" r="4445" b="0"/>
                  <wp:docPr id="9" name="圖片 9" descr="\\Server008\訓育組照片\學務處\訓育組\1001205-16捐發票\IMG_5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erver008\訓育組照片\學務處\訓育組\1001205-16捐發票\IMG_5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33F4F" w:rsidRDefault="00671253" w:rsidP="00743A08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57855" cy="2105025"/>
                  <wp:effectExtent l="19050" t="0" r="4445" b="0"/>
                  <wp:docPr id="11" name="圖片 11" descr="\\Server008\訓育組照片\學務處\訓育組\1001205-16捐發票\IMG_5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erver008\訓育組照片\學務處\訓育組\1001205-16捐發票\IMG_5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A08" w:rsidRPr="00833890" w:rsidTr="00F51875">
        <w:trPr>
          <w:trHeight w:val="510"/>
          <w:jc w:val="center"/>
        </w:trPr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6E3CD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2F2DCA" w:rsidRPr="006B37A6" w:rsidTr="00F51875">
        <w:trPr>
          <w:trHeight w:val="596"/>
          <w:jc w:val="center"/>
        </w:trPr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2F2DCA" w:rsidRPr="006B37A6" w:rsidRDefault="002F2DCA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595959"/>
                <w:w w:val="90"/>
                <w:sz w:val="22"/>
                <w:szCs w:val="22"/>
              </w:rPr>
            </w:pPr>
          </w:p>
        </w:tc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2F2DCA" w:rsidRPr="006B37A6" w:rsidRDefault="002F2DCA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595959"/>
                <w:w w:val="90"/>
                <w:sz w:val="22"/>
                <w:szCs w:val="22"/>
              </w:rPr>
            </w:pPr>
          </w:p>
        </w:tc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2F2DCA" w:rsidRPr="006B37A6" w:rsidRDefault="002F2DCA" w:rsidP="006E3CD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595959"/>
                <w:w w:val="90"/>
                <w:sz w:val="22"/>
                <w:szCs w:val="22"/>
              </w:rPr>
            </w:pPr>
          </w:p>
        </w:tc>
      </w:tr>
      <w:tr w:rsidR="00743A08" w:rsidRPr="00DA4448" w:rsidTr="00F16B53">
        <w:trPr>
          <w:trHeight w:hRule="exact" w:val="3572"/>
          <w:jc w:val="center"/>
        </w:trPr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DA4448" w:rsidRDefault="00671253" w:rsidP="00D371FA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57855" cy="2105025"/>
                  <wp:effectExtent l="19050" t="0" r="4445" b="0"/>
                  <wp:docPr id="13" name="圖片 13" descr="\\Server008\訓育組照片\學務處\訓育組\1001205-16捐發票\IMG_5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Server008\訓育組照片\學務處\訓育組\1001205-16捐發票\IMG_5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DA4448" w:rsidRDefault="00671253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57855" cy="2105025"/>
                  <wp:effectExtent l="19050" t="0" r="4445" b="0"/>
                  <wp:docPr id="15" name="圖片 15" descr="\\Server008\訓育組照片\學務處\訓育組\1001205-16捐發票\IMG_5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Server008\訓育組照片\學務處\訓育組\1001205-16捐發票\IMG_5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Default="00671253" w:rsidP="00743A08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57855" cy="2105025"/>
                  <wp:effectExtent l="19050" t="0" r="4445" b="0"/>
                  <wp:docPr id="17" name="圖片 17" descr="\\Server008\訓育組照片\學務處\訓育組\1001205-16捐發票\IMG_5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Server008\訓育組照片\學務處\訓育組\1001205-16捐發票\IMG_5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A08" w:rsidRPr="00833890" w:rsidTr="00F16B53">
        <w:trPr>
          <w:trHeight w:val="510"/>
          <w:jc w:val="center"/>
        </w:trPr>
        <w:tc>
          <w:tcPr>
            <w:tcW w:w="5216" w:type="dxa"/>
            <w:tcBorders>
              <w:top w:val="dotted" w:sz="12" w:space="0" w:color="948A54"/>
              <w:left w:val="dotted" w:sz="12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2" w:space="0" w:color="948A54"/>
            </w:tcBorders>
            <w:shd w:val="clear" w:color="auto" w:fill="auto"/>
            <w:vAlign w:val="center"/>
          </w:tcPr>
          <w:p w:rsidR="00743A08" w:rsidRPr="00833890" w:rsidRDefault="00743A08" w:rsidP="006E3CD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671253" w:rsidRDefault="00671253" w:rsidP="000E44E3">
      <w:pPr>
        <w:spacing w:line="160" w:lineRule="exact"/>
        <w:rPr>
          <w:rFonts w:hint="eastAsia"/>
          <w:sz w:val="16"/>
          <w:szCs w:val="16"/>
        </w:rPr>
      </w:pPr>
    </w:p>
    <w:p w:rsidR="00671253" w:rsidRDefault="00671253" w:rsidP="000E44E3">
      <w:pPr>
        <w:spacing w:line="160" w:lineRule="exact"/>
        <w:rPr>
          <w:rFonts w:hint="eastAsia"/>
          <w:sz w:val="16"/>
          <w:szCs w:val="16"/>
        </w:rPr>
      </w:pPr>
    </w:p>
    <w:p w:rsidR="00671253" w:rsidRPr="00671253" w:rsidRDefault="00671253" w:rsidP="00671253">
      <w:pPr>
        <w:jc w:val="center"/>
        <w:rPr>
          <w:rFonts w:asciiTheme="majorEastAsia" w:eastAsiaTheme="majorEastAsia" w:hAnsiTheme="majorEastAsia"/>
          <w:b/>
          <w:color w:val="FF0000"/>
        </w:rPr>
      </w:pPr>
      <w:r w:rsidRPr="00671253">
        <w:rPr>
          <w:rFonts w:asciiTheme="majorEastAsia" w:eastAsiaTheme="majorEastAsia" w:hAnsiTheme="majorEastAsia" w:hint="eastAsia"/>
          <w:b/>
          <w:color w:val="FF0000"/>
          <w:sz w:val="32"/>
          <w:szCs w:val="32"/>
        </w:rPr>
        <w:lastRenderedPageBreak/>
        <w:t>台北市私立再興中學100學年度『捐發票．獻愛心』活動照片</w:t>
      </w:r>
      <w:r w:rsidRPr="0067125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2011.</w:t>
      </w:r>
      <w:r w:rsidRPr="0067125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12</w:t>
      </w:r>
      <w:r w:rsidRPr="0067125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.0</w:t>
      </w:r>
      <w:r w:rsidRPr="0067125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5.～12.16.</w:t>
      </w:r>
    </w:p>
    <w:tbl>
      <w:tblPr>
        <w:tblW w:w="15648" w:type="dxa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5216"/>
        <w:gridCol w:w="5216"/>
        <w:gridCol w:w="5216"/>
      </w:tblGrid>
      <w:tr w:rsidR="00671253" w:rsidRPr="00DA4448" w:rsidTr="00715E2E">
        <w:trPr>
          <w:trHeight w:hRule="exact" w:val="3685"/>
          <w:jc w:val="center"/>
        </w:trPr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1253" w:rsidRPr="00DA4448" w:rsidRDefault="00671253" w:rsidP="00715E2E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57855" cy="2105025"/>
                  <wp:effectExtent l="19050" t="0" r="4445" b="0"/>
                  <wp:docPr id="25" name="圖片 25" descr="\\Server008\訓育組照片\學務處\訓育組\1001205-16捐發票\IMG_5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Server008\訓育組照片\學務處\訓育組\1001205-16捐發票\IMG_5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1253" w:rsidRPr="00DA4448" w:rsidRDefault="00671253" w:rsidP="00715E2E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57855" cy="2105025"/>
                  <wp:effectExtent l="19050" t="0" r="4445" b="0"/>
                  <wp:docPr id="27" name="圖片 27" descr="\\Server008\訓育組照片\學務處\訓育組\1001205-16捐發票\IMG_5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Server008\訓育組照片\學務處\訓育組\1001205-16捐發票\IMG_5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1253" w:rsidRDefault="00671253" w:rsidP="00715E2E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57855" cy="2105025"/>
                  <wp:effectExtent l="19050" t="0" r="4445" b="0"/>
                  <wp:docPr id="29" name="圖片 29" descr="\\Server008\訓育組照片\學務處\訓育組\1001205-16捐發票\IMG_5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Server008\訓育組照片\學務處\訓育組\1001205-16捐發票\IMG_5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253" w:rsidRPr="00833890" w:rsidTr="00715E2E">
        <w:trPr>
          <w:trHeight w:val="510"/>
          <w:jc w:val="center"/>
        </w:trPr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1253" w:rsidRPr="00833890" w:rsidRDefault="00671253" w:rsidP="00715E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1253" w:rsidRPr="00833890" w:rsidRDefault="00671253" w:rsidP="00715E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1253" w:rsidRPr="00833890" w:rsidRDefault="00671253" w:rsidP="00715E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71253" w:rsidRPr="006B37A6" w:rsidTr="00715E2E">
        <w:trPr>
          <w:trHeight w:val="596"/>
          <w:jc w:val="center"/>
        </w:trPr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671253" w:rsidRPr="006B37A6" w:rsidRDefault="00671253" w:rsidP="00715E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595959"/>
                <w:w w:val="90"/>
                <w:sz w:val="22"/>
                <w:szCs w:val="22"/>
              </w:rPr>
            </w:pPr>
          </w:p>
        </w:tc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671253" w:rsidRPr="006B37A6" w:rsidRDefault="00671253" w:rsidP="00715E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595959"/>
                <w:w w:val="90"/>
                <w:sz w:val="22"/>
                <w:szCs w:val="22"/>
              </w:rPr>
            </w:pPr>
          </w:p>
        </w:tc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671253" w:rsidRPr="006B37A6" w:rsidRDefault="00671253" w:rsidP="00715E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595959"/>
                <w:w w:val="90"/>
                <w:sz w:val="22"/>
                <w:szCs w:val="22"/>
              </w:rPr>
            </w:pPr>
          </w:p>
        </w:tc>
      </w:tr>
      <w:tr w:rsidR="00671253" w:rsidRPr="00DA4448" w:rsidTr="00715E2E">
        <w:trPr>
          <w:trHeight w:hRule="exact" w:val="3572"/>
          <w:jc w:val="center"/>
        </w:trPr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1253" w:rsidRPr="00DA4448" w:rsidRDefault="00671253" w:rsidP="00715E2E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57855" cy="2105025"/>
                  <wp:effectExtent l="19050" t="0" r="4445" b="0"/>
                  <wp:docPr id="31" name="圖片 31" descr="\\Server008\訓育組照片\學務處\訓育組\1001205-16捐發票\IMG_5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Server008\訓育組照片\學務處\訓育組\1001205-16捐發票\IMG_5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1253" w:rsidRPr="00DA4448" w:rsidRDefault="00671253" w:rsidP="00715E2E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57855" cy="2105025"/>
                  <wp:effectExtent l="19050" t="0" r="4445" b="0"/>
                  <wp:docPr id="33" name="圖片 33" descr="\\Server008\訓育組照片\學務處\訓育組\1001205-16捐發票\IMG_5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Server008\訓育組照片\學務處\訓育組\1001205-16捐發票\IMG_5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1253" w:rsidRDefault="00671253" w:rsidP="00715E2E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57855" cy="2105025"/>
                  <wp:effectExtent l="19050" t="0" r="4445" b="0"/>
                  <wp:docPr id="35" name="圖片 35" descr="\\Server008\訓育組照片\學務處\訓育組\1001205-16捐發票\IMG_5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\\Server008\訓育組照片\學務處\訓育組\1001205-16捐發票\IMG_5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253" w:rsidRPr="00833890" w:rsidTr="00715E2E">
        <w:trPr>
          <w:trHeight w:val="510"/>
          <w:jc w:val="center"/>
        </w:trPr>
        <w:tc>
          <w:tcPr>
            <w:tcW w:w="5216" w:type="dxa"/>
            <w:tcBorders>
              <w:top w:val="dotted" w:sz="12" w:space="0" w:color="948A54"/>
              <w:left w:val="dotted" w:sz="12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1253" w:rsidRPr="00833890" w:rsidRDefault="00671253" w:rsidP="00715E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1253" w:rsidRPr="00833890" w:rsidRDefault="00671253" w:rsidP="00715E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2" w:space="0" w:color="948A54"/>
            </w:tcBorders>
            <w:shd w:val="clear" w:color="auto" w:fill="auto"/>
            <w:vAlign w:val="center"/>
          </w:tcPr>
          <w:p w:rsidR="00671253" w:rsidRPr="00833890" w:rsidRDefault="00671253" w:rsidP="00715E2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671253" w:rsidRPr="002D6F35" w:rsidRDefault="00671253" w:rsidP="00671253">
      <w:pPr>
        <w:spacing w:line="160" w:lineRule="exact"/>
        <w:rPr>
          <w:rFonts w:hint="eastAsia"/>
          <w:sz w:val="16"/>
          <w:szCs w:val="16"/>
        </w:rPr>
      </w:pPr>
    </w:p>
    <w:p w:rsidR="00671253" w:rsidRDefault="00671253" w:rsidP="000E44E3">
      <w:pPr>
        <w:spacing w:line="160" w:lineRule="exact"/>
        <w:rPr>
          <w:rFonts w:hint="eastAsia"/>
          <w:sz w:val="16"/>
          <w:szCs w:val="16"/>
        </w:rPr>
      </w:pPr>
    </w:p>
    <w:p w:rsidR="00671253" w:rsidRPr="002D6F35" w:rsidRDefault="00671253" w:rsidP="000E44E3">
      <w:pPr>
        <w:spacing w:line="160" w:lineRule="exact"/>
        <w:rPr>
          <w:rFonts w:hint="eastAsia"/>
          <w:sz w:val="16"/>
          <w:szCs w:val="16"/>
        </w:rPr>
      </w:pPr>
    </w:p>
    <w:sectPr w:rsidR="00671253" w:rsidRPr="002D6F35" w:rsidSect="001C61C0">
      <w:headerReference w:type="default" r:id="rId18"/>
      <w:footerReference w:type="default" r:id="rId19"/>
      <w:pgSz w:w="16838" w:h="11906" w:orient="landscape" w:code="9"/>
      <w:pgMar w:top="737" w:right="567" w:bottom="567" w:left="567" w:header="0" w:footer="51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1253" w:rsidRDefault="00671253">
      <w:r>
        <w:separator/>
      </w:r>
    </w:p>
  </w:endnote>
  <w:endnote w:type="continuationSeparator" w:id="0">
    <w:p w:rsidR="00671253" w:rsidRDefault="006712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DA444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671253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671253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1253" w:rsidRDefault="00671253">
      <w:r>
        <w:separator/>
      </w:r>
    </w:p>
  </w:footnote>
  <w:footnote w:type="continuationSeparator" w:id="0">
    <w:p w:rsidR="00671253" w:rsidRDefault="006712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AD5" w:rsidRDefault="00671253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3" name="圖片 3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 w:val="0001587E"/>
    <w:rsid w:val="00041279"/>
    <w:rsid w:val="00052622"/>
    <w:rsid w:val="00093A7A"/>
    <w:rsid w:val="000A3DF3"/>
    <w:rsid w:val="000C0541"/>
    <w:rsid w:val="000C391A"/>
    <w:rsid w:val="000E44E3"/>
    <w:rsid w:val="000E6E2E"/>
    <w:rsid w:val="000E70A3"/>
    <w:rsid w:val="00135525"/>
    <w:rsid w:val="00142344"/>
    <w:rsid w:val="00157347"/>
    <w:rsid w:val="001643DD"/>
    <w:rsid w:val="001817AD"/>
    <w:rsid w:val="00190AD5"/>
    <w:rsid w:val="001B7128"/>
    <w:rsid w:val="001C61C0"/>
    <w:rsid w:val="001E02CC"/>
    <w:rsid w:val="001F60C4"/>
    <w:rsid w:val="001F795E"/>
    <w:rsid w:val="002101A8"/>
    <w:rsid w:val="00230157"/>
    <w:rsid w:val="0026579C"/>
    <w:rsid w:val="00270658"/>
    <w:rsid w:val="002D3472"/>
    <w:rsid w:val="002D6F35"/>
    <w:rsid w:val="002F2DCA"/>
    <w:rsid w:val="00303ECE"/>
    <w:rsid w:val="003053F6"/>
    <w:rsid w:val="00312A56"/>
    <w:rsid w:val="0034693A"/>
    <w:rsid w:val="00355AB5"/>
    <w:rsid w:val="0036451B"/>
    <w:rsid w:val="0038259C"/>
    <w:rsid w:val="003C6948"/>
    <w:rsid w:val="003D0CB5"/>
    <w:rsid w:val="003D2316"/>
    <w:rsid w:val="003E67AD"/>
    <w:rsid w:val="003E7F99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33F4F"/>
    <w:rsid w:val="0055785F"/>
    <w:rsid w:val="00564082"/>
    <w:rsid w:val="005B1E20"/>
    <w:rsid w:val="005C316E"/>
    <w:rsid w:val="005E1901"/>
    <w:rsid w:val="00616A34"/>
    <w:rsid w:val="0062504D"/>
    <w:rsid w:val="00625DEF"/>
    <w:rsid w:val="00660030"/>
    <w:rsid w:val="00665CC0"/>
    <w:rsid w:val="00671253"/>
    <w:rsid w:val="00682DBC"/>
    <w:rsid w:val="00697F93"/>
    <w:rsid w:val="006A2075"/>
    <w:rsid w:val="006B37A6"/>
    <w:rsid w:val="006B6258"/>
    <w:rsid w:val="006C0247"/>
    <w:rsid w:val="006D3867"/>
    <w:rsid w:val="006E3CDC"/>
    <w:rsid w:val="00701C2E"/>
    <w:rsid w:val="00716571"/>
    <w:rsid w:val="00725E54"/>
    <w:rsid w:val="0072613C"/>
    <w:rsid w:val="0073088C"/>
    <w:rsid w:val="00740832"/>
    <w:rsid w:val="00742133"/>
    <w:rsid w:val="00743A08"/>
    <w:rsid w:val="00761FA4"/>
    <w:rsid w:val="00763D20"/>
    <w:rsid w:val="007A44A3"/>
    <w:rsid w:val="007C2521"/>
    <w:rsid w:val="007C3DEC"/>
    <w:rsid w:val="007D2179"/>
    <w:rsid w:val="008079EA"/>
    <w:rsid w:val="00823374"/>
    <w:rsid w:val="00833890"/>
    <w:rsid w:val="00851B88"/>
    <w:rsid w:val="00861407"/>
    <w:rsid w:val="008804EC"/>
    <w:rsid w:val="00886A24"/>
    <w:rsid w:val="008A1EB6"/>
    <w:rsid w:val="008A4EB5"/>
    <w:rsid w:val="008C152A"/>
    <w:rsid w:val="008E244B"/>
    <w:rsid w:val="008F13F1"/>
    <w:rsid w:val="00916BB9"/>
    <w:rsid w:val="00935FD0"/>
    <w:rsid w:val="00963B03"/>
    <w:rsid w:val="00977C28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44512"/>
    <w:rsid w:val="00A64EC6"/>
    <w:rsid w:val="00A77C0C"/>
    <w:rsid w:val="00A80228"/>
    <w:rsid w:val="00A94537"/>
    <w:rsid w:val="00AD2461"/>
    <w:rsid w:val="00AF3854"/>
    <w:rsid w:val="00B01067"/>
    <w:rsid w:val="00B27F95"/>
    <w:rsid w:val="00B66BC1"/>
    <w:rsid w:val="00B862CC"/>
    <w:rsid w:val="00B963EF"/>
    <w:rsid w:val="00BE4134"/>
    <w:rsid w:val="00BE7AD7"/>
    <w:rsid w:val="00C50035"/>
    <w:rsid w:val="00C70865"/>
    <w:rsid w:val="00C73980"/>
    <w:rsid w:val="00C75E74"/>
    <w:rsid w:val="00C81C20"/>
    <w:rsid w:val="00C82DB8"/>
    <w:rsid w:val="00CA7F4E"/>
    <w:rsid w:val="00CC4C33"/>
    <w:rsid w:val="00CE12CC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5DAC"/>
    <w:rsid w:val="00DD2C91"/>
    <w:rsid w:val="00DD58E9"/>
    <w:rsid w:val="00DF4030"/>
    <w:rsid w:val="00DF410C"/>
    <w:rsid w:val="00E130DA"/>
    <w:rsid w:val="00E64F2D"/>
    <w:rsid w:val="00E66201"/>
    <w:rsid w:val="00EA5B7E"/>
    <w:rsid w:val="00EE338E"/>
    <w:rsid w:val="00EE3A52"/>
    <w:rsid w:val="00EE56C1"/>
    <w:rsid w:val="00EF0911"/>
    <w:rsid w:val="00EF636A"/>
    <w:rsid w:val="00F060F8"/>
    <w:rsid w:val="00F06956"/>
    <w:rsid w:val="00F16B53"/>
    <w:rsid w:val="00F444C9"/>
    <w:rsid w:val="00F51875"/>
    <w:rsid w:val="00F63310"/>
    <w:rsid w:val="00FA0CC3"/>
    <w:rsid w:val="00FB62DD"/>
    <w:rsid w:val="00FD5FA8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008\&#35347;&#32946;&#32068;&#29031;&#29255;\&#23416;&#21209;&#34389;\&#35347;&#32946;&#32068;\1001205-16&#25424;&#30332;&#31080;\&#32178;&#36335;&#21002;&#30331;&#29031;&#29255;&#34920;&#26684;(6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網路刊登照片表格(6張照片範本)</Template>
  <TotalTime>5</TotalTime>
  <Pages>2</Pages>
  <Words>28</Words>
  <Characters>160</Characters>
  <Application>Microsoft Office Word</Application>
  <DocSecurity>0</DocSecurity>
  <Lines>1</Lines>
  <Paragraphs>1</Paragraphs>
  <ScaleCrop>false</ScaleCrop>
  <Company>taipei</Company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</cp:revision>
  <cp:lastPrinted>2006-08-23T10:51:00Z</cp:lastPrinted>
  <dcterms:created xsi:type="dcterms:W3CDTF">2011-12-26T01:44:00Z</dcterms:created>
  <dcterms:modified xsi:type="dcterms:W3CDTF">2011-12-26T01:49:00Z</dcterms:modified>
</cp:coreProperties>
</file>