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Default="00A31A1B" w:rsidP="0072613C">
      <w:pPr>
        <w:jc w:val="center"/>
      </w:pPr>
      <w:r w:rsidRPr="00533F4F">
        <w:rPr>
          <w:rFonts w:hint="eastAsia"/>
          <w:sz w:val="52"/>
          <w:szCs w:val="52"/>
        </w:rPr>
        <w:t>台北市私立再興中學</w:t>
      </w:r>
      <w:r w:rsidR="006010F0">
        <w:rPr>
          <w:rFonts w:hint="eastAsia"/>
          <w:sz w:val="52"/>
          <w:szCs w:val="52"/>
        </w:rPr>
        <w:t>岸上游泳訓練照片</w:t>
      </w:r>
    </w:p>
    <w:tbl>
      <w:tblPr>
        <w:tblW w:w="15648" w:type="dxa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5216"/>
        <w:gridCol w:w="5216"/>
        <w:gridCol w:w="5216"/>
      </w:tblGrid>
      <w:tr w:rsidR="00533F4F" w:rsidRPr="00DA4448" w:rsidTr="00FD5FA8">
        <w:trPr>
          <w:trHeight w:hRule="exact" w:val="3685"/>
          <w:jc w:val="center"/>
        </w:trPr>
        <w:tc>
          <w:tcPr>
            <w:tcW w:w="5216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33F4F" w:rsidRPr="00DA4448" w:rsidRDefault="009C2084" w:rsidP="00564082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3104515" cy="2328545"/>
                  <wp:effectExtent l="19050" t="0" r="635" b="0"/>
                  <wp:docPr id="7" name="圖片 7" descr="\\server008\資料交換區\622薛兆宏\101-1第二梯次游泳課照片(一勤)\七義九和女岸上教學\2012-11-01 11.15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server008\資料交換區\622薛兆宏\101-1第二梯次游泳課照片(一勤)\七義九和女岸上教學\2012-11-01 11.15.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515" cy="2328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6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33F4F" w:rsidRPr="00DA4448" w:rsidRDefault="009C2084" w:rsidP="009D70B5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3104515" cy="2328545"/>
                  <wp:effectExtent l="19050" t="0" r="635" b="0"/>
                  <wp:docPr id="9" name="圖片 9" descr="\\server008\資料交換區\622薛兆宏\101-1第二梯次游泳課照片(一勤)\七義九和女岸上教學\2012-11-01 11.15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server008\資料交換區\622薛兆宏\101-1第二梯次游泳課照片(一勤)\七義九和女岸上教學\2012-11-01 11.15.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515" cy="2328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6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33F4F" w:rsidRDefault="009C2084" w:rsidP="00743A08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3104515" cy="2328545"/>
                  <wp:effectExtent l="19050" t="0" r="635" b="0"/>
                  <wp:docPr id="11" name="圖片 11" descr="\\server008\資料交換區\622薛兆宏\101-1第二梯次游泳課照片(一勤)\七義九和女岸上教學\2012-11-01 11.18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server008\資料交換區\622薛兆宏\101-1第二梯次游泳課照片(一勤)\七義九和女岸上教學\2012-11-01 11.18.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515" cy="2328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A08" w:rsidRPr="00833890" w:rsidTr="00F51875">
        <w:trPr>
          <w:trHeight w:val="510"/>
          <w:jc w:val="center"/>
        </w:trPr>
        <w:tc>
          <w:tcPr>
            <w:tcW w:w="5216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43A08" w:rsidRPr="00833890" w:rsidRDefault="00743A0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3389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5216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43A08" w:rsidRPr="00833890" w:rsidRDefault="00743A0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3389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5216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43A08" w:rsidRPr="00833890" w:rsidRDefault="00743A08" w:rsidP="006E3CDC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3389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2F2DCA" w:rsidRPr="006B37A6" w:rsidTr="00F51875">
        <w:trPr>
          <w:trHeight w:val="596"/>
          <w:jc w:val="center"/>
        </w:trPr>
        <w:tc>
          <w:tcPr>
            <w:tcW w:w="5216" w:type="dxa"/>
            <w:tcBorders>
              <w:top w:val="dotted" w:sz="18" w:space="0" w:color="948A54"/>
              <w:left w:val="nil"/>
              <w:bottom w:val="dotted" w:sz="18" w:space="0" w:color="948A54"/>
              <w:right w:val="nil"/>
            </w:tcBorders>
            <w:shd w:val="clear" w:color="auto" w:fill="auto"/>
            <w:vAlign w:val="center"/>
          </w:tcPr>
          <w:p w:rsidR="002F2DCA" w:rsidRPr="006B37A6" w:rsidRDefault="002F2DCA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595959"/>
                <w:w w:val="90"/>
                <w:sz w:val="22"/>
                <w:szCs w:val="22"/>
              </w:rPr>
            </w:pPr>
          </w:p>
        </w:tc>
        <w:tc>
          <w:tcPr>
            <w:tcW w:w="5216" w:type="dxa"/>
            <w:tcBorders>
              <w:top w:val="dotted" w:sz="18" w:space="0" w:color="948A54"/>
              <w:left w:val="nil"/>
              <w:bottom w:val="dotted" w:sz="18" w:space="0" w:color="948A54"/>
              <w:right w:val="nil"/>
            </w:tcBorders>
            <w:shd w:val="clear" w:color="auto" w:fill="auto"/>
            <w:vAlign w:val="center"/>
          </w:tcPr>
          <w:p w:rsidR="002F2DCA" w:rsidRPr="006B37A6" w:rsidRDefault="002F2DCA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595959"/>
                <w:w w:val="90"/>
                <w:sz w:val="22"/>
                <w:szCs w:val="22"/>
              </w:rPr>
            </w:pPr>
          </w:p>
        </w:tc>
        <w:tc>
          <w:tcPr>
            <w:tcW w:w="5216" w:type="dxa"/>
            <w:tcBorders>
              <w:top w:val="dotted" w:sz="18" w:space="0" w:color="948A54"/>
              <w:left w:val="nil"/>
              <w:bottom w:val="dotted" w:sz="18" w:space="0" w:color="948A54"/>
              <w:right w:val="nil"/>
            </w:tcBorders>
            <w:shd w:val="clear" w:color="auto" w:fill="auto"/>
            <w:vAlign w:val="center"/>
          </w:tcPr>
          <w:p w:rsidR="002F2DCA" w:rsidRPr="006B37A6" w:rsidRDefault="002F2DCA" w:rsidP="006E3CDC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595959"/>
                <w:w w:val="90"/>
                <w:sz w:val="22"/>
                <w:szCs w:val="22"/>
              </w:rPr>
            </w:pPr>
          </w:p>
        </w:tc>
      </w:tr>
      <w:tr w:rsidR="00743A08" w:rsidRPr="00DA4448" w:rsidTr="00F16B53">
        <w:trPr>
          <w:trHeight w:hRule="exact" w:val="3572"/>
          <w:jc w:val="center"/>
        </w:trPr>
        <w:tc>
          <w:tcPr>
            <w:tcW w:w="5216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43A08" w:rsidRPr="00DA4448" w:rsidRDefault="009C2084" w:rsidP="00D371FA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3019425" cy="2265045"/>
                  <wp:effectExtent l="19050" t="0" r="9525" b="0"/>
                  <wp:docPr id="13" name="圖片 13" descr="\\server008\資料交換區\622薛兆宏\101-1第二梯次游泳課照片(一勤)\七義九和女岸上教學\2012-11-01 11.1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server008\資料交換區\622薛兆宏\101-1第二梯次游泳課照片(一勤)\七義九和女岸上教學\2012-11-01 11.19.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265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6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43A08" w:rsidRPr="00DA4448" w:rsidRDefault="009C2084" w:rsidP="009D70B5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3019425" cy="2265045"/>
                  <wp:effectExtent l="19050" t="0" r="9525" b="0"/>
                  <wp:docPr id="15" name="圖片 15" descr="\\server008\資料交換區\622薛兆宏\101-1第二梯次游泳課照片(一勤)\七義九和女岸上教學\2012-11-01 11.20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server008\資料交換區\622薛兆宏\101-1第二梯次游泳課照片(一勤)\七義九和女岸上教學\2012-11-01 11.20.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265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6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43A08" w:rsidRDefault="009C2084" w:rsidP="00743A08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3019425" cy="2265045"/>
                  <wp:effectExtent l="19050" t="0" r="9525" b="0"/>
                  <wp:docPr id="17" name="圖片 17" descr="\\server008\資料交換區\622薛兆宏\101-1第二梯次游泳課照片(一勤)\七義九和女岸上教學\2012-11-01 11.20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server008\資料交換區\622薛兆宏\101-1第二梯次游泳課照片(一勤)\七義九和女岸上教學\2012-11-01 11.20.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265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A08" w:rsidRPr="00833890" w:rsidTr="00F16B53">
        <w:trPr>
          <w:trHeight w:val="510"/>
          <w:jc w:val="center"/>
        </w:trPr>
        <w:tc>
          <w:tcPr>
            <w:tcW w:w="5216" w:type="dxa"/>
            <w:tcBorders>
              <w:top w:val="dotted" w:sz="12" w:space="0" w:color="948A54"/>
              <w:left w:val="dotted" w:sz="12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43A08" w:rsidRPr="00833890" w:rsidRDefault="00743A0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3389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5216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43A08" w:rsidRPr="00833890" w:rsidRDefault="00743A0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3389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5216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2" w:space="0" w:color="948A54"/>
            </w:tcBorders>
            <w:shd w:val="clear" w:color="auto" w:fill="auto"/>
            <w:vAlign w:val="center"/>
          </w:tcPr>
          <w:p w:rsidR="00743A08" w:rsidRPr="00833890" w:rsidRDefault="00743A08" w:rsidP="006E3CDC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3389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1F60C4" w:rsidRDefault="001F60C4" w:rsidP="000E44E3">
      <w:pPr>
        <w:spacing w:line="160" w:lineRule="exact"/>
        <w:rPr>
          <w:rFonts w:hint="eastAsia"/>
          <w:sz w:val="16"/>
          <w:szCs w:val="16"/>
        </w:rPr>
      </w:pPr>
    </w:p>
    <w:p w:rsidR="006010F0" w:rsidRDefault="006010F0" w:rsidP="000E44E3">
      <w:pPr>
        <w:spacing w:line="160" w:lineRule="exact"/>
        <w:rPr>
          <w:rFonts w:hint="eastAsia"/>
          <w:sz w:val="16"/>
          <w:szCs w:val="16"/>
        </w:rPr>
      </w:pPr>
    </w:p>
    <w:p w:rsidR="006010F0" w:rsidRDefault="006010F0" w:rsidP="000E44E3">
      <w:pPr>
        <w:spacing w:line="160" w:lineRule="exact"/>
        <w:rPr>
          <w:rFonts w:hint="eastAsia"/>
          <w:sz w:val="16"/>
          <w:szCs w:val="16"/>
        </w:rPr>
      </w:pPr>
    </w:p>
    <w:tbl>
      <w:tblPr>
        <w:tblW w:w="15648" w:type="dxa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5216"/>
        <w:gridCol w:w="5216"/>
        <w:gridCol w:w="5216"/>
      </w:tblGrid>
      <w:tr w:rsidR="006010F0" w:rsidRPr="00DA4448" w:rsidTr="00335FFE">
        <w:trPr>
          <w:trHeight w:hRule="exact" w:val="3685"/>
          <w:jc w:val="center"/>
        </w:trPr>
        <w:tc>
          <w:tcPr>
            <w:tcW w:w="5216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010F0" w:rsidRPr="00DA4448" w:rsidRDefault="009C2084" w:rsidP="00335FFE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lastRenderedPageBreak/>
              <w:drawing>
                <wp:inline distT="0" distB="0" distL="0" distR="0">
                  <wp:extent cx="3104515" cy="2328545"/>
                  <wp:effectExtent l="19050" t="0" r="635" b="0"/>
                  <wp:docPr id="31" name="圖片 31" descr="\\server008\資料交換區\622薛兆宏\101-1第二梯次游泳課照片(一勤)\七義九和女岸上教學\2012-11-01 11.29.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\\server008\資料交換區\622薛兆宏\101-1第二梯次游泳課照片(一勤)\七義九和女岸上教學\2012-11-01 11.29.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515" cy="2328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6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010F0" w:rsidRPr="00DA4448" w:rsidRDefault="009C2084" w:rsidP="00335FFE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3104515" cy="2328545"/>
                  <wp:effectExtent l="19050" t="0" r="635" b="0"/>
                  <wp:docPr id="32" name="圖片 32" descr="\\server008\資料交換區\622薛兆宏\101-1第二梯次游泳課照片(一勤)\七義九和女岸上教學\2012-11-01 11.28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\\server008\資料交換區\622薛兆宏\101-1第二梯次游泳課照片(一勤)\七義九和女岸上教學\2012-11-01 11.28.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515" cy="2328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6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010F0" w:rsidRDefault="009C2084" w:rsidP="00335FFE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3104515" cy="2328545"/>
                  <wp:effectExtent l="19050" t="0" r="635" b="0"/>
                  <wp:docPr id="33" name="圖片 33" descr="\\server008\資料交換區\622薛兆宏\101-1第二梯次游泳課照片(一勤)\七義九和女岸上教學\2012-11-01 11.26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\\server008\資料交換區\622薛兆宏\101-1第二梯次游泳課照片(一勤)\七義九和女岸上教學\2012-11-01 11.26.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515" cy="2328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0F0" w:rsidRPr="00833890" w:rsidTr="00335FFE">
        <w:trPr>
          <w:trHeight w:val="510"/>
          <w:jc w:val="center"/>
        </w:trPr>
        <w:tc>
          <w:tcPr>
            <w:tcW w:w="5216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010F0" w:rsidRPr="00833890" w:rsidRDefault="006010F0" w:rsidP="00335FF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3389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5216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010F0" w:rsidRPr="00833890" w:rsidRDefault="006010F0" w:rsidP="00335FF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3389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5216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010F0" w:rsidRPr="00833890" w:rsidRDefault="006010F0" w:rsidP="00335FF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3389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6010F0" w:rsidRPr="006B37A6" w:rsidTr="00335FFE">
        <w:trPr>
          <w:trHeight w:val="596"/>
          <w:jc w:val="center"/>
        </w:trPr>
        <w:tc>
          <w:tcPr>
            <w:tcW w:w="5216" w:type="dxa"/>
            <w:tcBorders>
              <w:top w:val="dotted" w:sz="18" w:space="0" w:color="948A54"/>
              <w:left w:val="nil"/>
              <w:bottom w:val="dotted" w:sz="18" w:space="0" w:color="948A54"/>
              <w:right w:val="nil"/>
            </w:tcBorders>
            <w:shd w:val="clear" w:color="auto" w:fill="auto"/>
            <w:vAlign w:val="center"/>
          </w:tcPr>
          <w:p w:rsidR="006010F0" w:rsidRPr="006B37A6" w:rsidRDefault="006010F0" w:rsidP="00335FF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595959"/>
                <w:w w:val="90"/>
                <w:sz w:val="22"/>
                <w:szCs w:val="22"/>
              </w:rPr>
            </w:pPr>
          </w:p>
        </w:tc>
        <w:tc>
          <w:tcPr>
            <w:tcW w:w="5216" w:type="dxa"/>
            <w:tcBorders>
              <w:top w:val="dotted" w:sz="18" w:space="0" w:color="948A54"/>
              <w:left w:val="nil"/>
              <w:bottom w:val="dotted" w:sz="18" w:space="0" w:color="948A54"/>
              <w:right w:val="nil"/>
            </w:tcBorders>
            <w:shd w:val="clear" w:color="auto" w:fill="auto"/>
            <w:vAlign w:val="center"/>
          </w:tcPr>
          <w:p w:rsidR="006010F0" w:rsidRPr="006B37A6" w:rsidRDefault="006010F0" w:rsidP="00335FF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595959"/>
                <w:w w:val="90"/>
                <w:sz w:val="22"/>
                <w:szCs w:val="22"/>
              </w:rPr>
            </w:pPr>
          </w:p>
        </w:tc>
        <w:tc>
          <w:tcPr>
            <w:tcW w:w="5216" w:type="dxa"/>
            <w:tcBorders>
              <w:top w:val="dotted" w:sz="18" w:space="0" w:color="948A54"/>
              <w:left w:val="nil"/>
              <w:bottom w:val="dotted" w:sz="18" w:space="0" w:color="948A54"/>
              <w:right w:val="nil"/>
            </w:tcBorders>
            <w:shd w:val="clear" w:color="auto" w:fill="auto"/>
            <w:vAlign w:val="center"/>
          </w:tcPr>
          <w:p w:rsidR="006010F0" w:rsidRPr="006B37A6" w:rsidRDefault="006010F0" w:rsidP="00335FF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595959"/>
                <w:w w:val="90"/>
                <w:sz w:val="22"/>
                <w:szCs w:val="22"/>
              </w:rPr>
            </w:pPr>
          </w:p>
        </w:tc>
      </w:tr>
      <w:tr w:rsidR="006010F0" w:rsidRPr="00DA4448" w:rsidTr="00335FFE">
        <w:trPr>
          <w:trHeight w:hRule="exact" w:val="3572"/>
          <w:jc w:val="center"/>
        </w:trPr>
        <w:tc>
          <w:tcPr>
            <w:tcW w:w="5216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010F0" w:rsidRPr="00DA4448" w:rsidRDefault="009C2084" w:rsidP="006010F0">
            <w:pPr>
              <w:ind w:left="600" w:hangingChars="300" w:hanging="60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3019425" cy="2265045"/>
                  <wp:effectExtent l="19050" t="0" r="9525" b="0"/>
                  <wp:docPr id="34" name="圖片 34" descr="\\server008\資料交換區\622薛兆宏\101-1第二梯次游泳課照片(一勤)\七義九和女岸上教學\2012-11-01 11.24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\\server008\資料交換區\622薛兆宏\101-1第二梯次游泳課照片(一勤)\七義九和女岸上教學\2012-11-01 11.24.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265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6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010F0" w:rsidRPr="00DA4448" w:rsidRDefault="009C2084" w:rsidP="00335FFE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3019425" cy="2265045"/>
                  <wp:effectExtent l="19050" t="0" r="9525" b="0"/>
                  <wp:docPr id="35" name="圖片 35" descr="\\server008\資料交換區\622薛兆宏\101-1第二梯次游泳課照片(一勤)\七義九和女岸上教學\2012-11-01 11.22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\\server008\資料交換區\622薛兆宏\101-1第二梯次游泳課照片(一勤)\七義九和女岸上教學\2012-11-01 11.22.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265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6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010F0" w:rsidRDefault="009C2084" w:rsidP="00335FFE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3019425" cy="2265045"/>
                  <wp:effectExtent l="19050" t="0" r="9525" b="0"/>
                  <wp:docPr id="36" name="圖片 36" descr="\\server008\資料交換區\622薛兆宏\101-1第二梯次游泳課照片(一勤)\七義九和女岸上教學\2012-11-01 11.2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\\server008\資料交換區\622薛兆宏\101-1第二梯次游泳課照片(一勤)\七義九和女岸上教學\2012-11-01 11.21.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265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0F0" w:rsidRPr="00833890" w:rsidTr="00335FFE">
        <w:trPr>
          <w:trHeight w:val="510"/>
          <w:jc w:val="center"/>
        </w:trPr>
        <w:tc>
          <w:tcPr>
            <w:tcW w:w="5216" w:type="dxa"/>
            <w:tcBorders>
              <w:top w:val="dotted" w:sz="12" w:space="0" w:color="948A54"/>
              <w:left w:val="dotted" w:sz="12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010F0" w:rsidRPr="00833890" w:rsidRDefault="006010F0" w:rsidP="00335FF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3389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5216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010F0" w:rsidRPr="00833890" w:rsidRDefault="006010F0" w:rsidP="00335FF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3389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5216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2" w:space="0" w:color="948A54"/>
            </w:tcBorders>
            <w:shd w:val="clear" w:color="auto" w:fill="auto"/>
            <w:vAlign w:val="center"/>
          </w:tcPr>
          <w:p w:rsidR="006010F0" w:rsidRPr="00833890" w:rsidRDefault="006010F0" w:rsidP="00335FF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3389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6010F0" w:rsidRPr="002D6F35" w:rsidRDefault="006010F0" w:rsidP="000E44E3">
      <w:pPr>
        <w:spacing w:line="160" w:lineRule="exact"/>
        <w:rPr>
          <w:rFonts w:hint="eastAsia"/>
          <w:sz w:val="16"/>
          <w:szCs w:val="16"/>
        </w:rPr>
      </w:pPr>
    </w:p>
    <w:sectPr w:rsidR="006010F0" w:rsidRPr="002D6F35" w:rsidSect="001C61C0">
      <w:headerReference w:type="default" r:id="rId18"/>
      <w:footerReference w:type="default" r:id="rId19"/>
      <w:pgSz w:w="16838" w:h="11906" w:orient="landscape" w:code="9"/>
      <w:pgMar w:top="737" w:right="567" w:bottom="567" w:left="567" w:header="0" w:footer="51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10F0" w:rsidRDefault="006010F0">
      <w:r>
        <w:separator/>
      </w:r>
    </w:p>
  </w:endnote>
  <w:endnote w:type="continuationSeparator" w:id="0">
    <w:p w:rsidR="006010F0" w:rsidRDefault="006010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448" w:rsidRPr="00DA4448" w:rsidRDefault="00DA4448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9C2084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  <w:r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9C2084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10F0" w:rsidRDefault="006010F0">
      <w:r>
        <w:separator/>
      </w:r>
    </w:p>
  </w:footnote>
  <w:footnote w:type="continuationSeparator" w:id="0">
    <w:p w:rsidR="006010F0" w:rsidRDefault="006010F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0AD5" w:rsidRDefault="009C2084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58475" cy="7555230"/>
          <wp:effectExtent l="19050" t="0" r="9525" b="0"/>
          <wp:wrapNone/>
          <wp:docPr id="3" name="圖片 3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8475" cy="7555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attachedTemplate r:id="rId1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C2084"/>
    <w:rsid w:val="0001587E"/>
    <w:rsid w:val="00041279"/>
    <w:rsid w:val="00052622"/>
    <w:rsid w:val="00093A7A"/>
    <w:rsid w:val="000A3DF3"/>
    <w:rsid w:val="000C0541"/>
    <w:rsid w:val="000C391A"/>
    <w:rsid w:val="000E44E3"/>
    <w:rsid w:val="000E6E2E"/>
    <w:rsid w:val="000E70A3"/>
    <w:rsid w:val="00135525"/>
    <w:rsid w:val="00142344"/>
    <w:rsid w:val="00157347"/>
    <w:rsid w:val="001643DD"/>
    <w:rsid w:val="001817AD"/>
    <w:rsid w:val="00190AD5"/>
    <w:rsid w:val="001B7128"/>
    <w:rsid w:val="001C61C0"/>
    <w:rsid w:val="001E02CC"/>
    <w:rsid w:val="001F60C4"/>
    <w:rsid w:val="001F795E"/>
    <w:rsid w:val="002101A8"/>
    <w:rsid w:val="00230157"/>
    <w:rsid w:val="0026579C"/>
    <w:rsid w:val="00270658"/>
    <w:rsid w:val="002D3472"/>
    <w:rsid w:val="002D6F35"/>
    <w:rsid w:val="002F2DCA"/>
    <w:rsid w:val="00303ECE"/>
    <w:rsid w:val="003053F6"/>
    <w:rsid w:val="00312A56"/>
    <w:rsid w:val="0034693A"/>
    <w:rsid w:val="00355AB5"/>
    <w:rsid w:val="0036451B"/>
    <w:rsid w:val="0038259C"/>
    <w:rsid w:val="003C6948"/>
    <w:rsid w:val="003D0CB5"/>
    <w:rsid w:val="003D2316"/>
    <w:rsid w:val="003E67AD"/>
    <w:rsid w:val="003E7F99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33F4F"/>
    <w:rsid w:val="0055785F"/>
    <w:rsid w:val="00564082"/>
    <w:rsid w:val="005B1E20"/>
    <w:rsid w:val="005C316E"/>
    <w:rsid w:val="005E1901"/>
    <w:rsid w:val="006010F0"/>
    <w:rsid w:val="00616A34"/>
    <w:rsid w:val="0062504D"/>
    <w:rsid w:val="00625DEF"/>
    <w:rsid w:val="00660030"/>
    <w:rsid w:val="00665CC0"/>
    <w:rsid w:val="00682DBC"/>
    <w:rsid w:val="00697F93"/>
    <w:rsid w:val="006A2075"/>
    <w:rsid w:val="006B37A6"/>
    <w:rsid w:val="006B6258"/>
    <w:rsid w:val="006C0247"/>
    <w:rsid w:val="006D3867"/>
    <w:rsid w:val="006E3CDC"/>
    <w:rsid w:val="00701C2E"/>
    <w:rsid w:val="00716571"/>
    <w:rsid w:val="00725E54"/>
    <w:rsid w:val="0072613C"/>
    <w:rsid w:val="0073088C"/>
    <w:rsid w:val="00740832"/>
    <w:rsid w:val="00742133"/>
    <w:rsid w:val="00743A08"/>
    <w:rsid w:val="00761FA4"/>
    <w:rsid w:val="00763D20"/>
    <w:rsid w:val="007A44A3"/>
    <w:rsid w:val="007C2521"/>
    <w:rsid w:val="007C3DEC"/>
    <w:rsid w:val="007D2179"/>
    <w:rsid w:val="008079EA"/>
    <w:rsid w:val="00823374"/>
    <w:rsid w:val="00833890"/>
    <w:rsid w:val="00851B88"/>
    <w:rsid w:val="00861407"/>
    <w:rsid w:val="008804EC"/>
    <w:rsid w:val="00886A24"/>
    <w:rsid w:val="008A1EB6"/>
    <w:rsid w:val="008A4EB5"/>
    <w:rsid w:val="008C152A"/>
    <w:rsid w:val="008E244B"/>
    <w:rsid w:val="008F13F1"/>
    <w:rsid w:val="00916BB9"/>
    <w:rsid w:val="00935FD0"/>
    <w:rsid w:val="00963B03"/>
    <w:rsid w:val="00977C28"/>
    <w:rsid w:val="009818A8"/>
    <w:rsid w:val="009A0B64"/>
    <w:rsid w:val="009B7FA4"/>
    <w:rsid w:val="009C2084"/>
    <w:rsid w:val="009C3653"/>
    <w:rsid w:val="009C3FF6"/>
    <w:rsid w:val="009D70B5"/>
    <w:rsid w:val="009E1835"/>
    <w:rsid w:val="00A00E51"/>
    <w:rsid w:val="00A03D52"/>
    <w:rsid w:val="00A31A1B"/>
    <w:rsid w:val="00A44512"/>
    <w:rsid w:val="00A64EC6"/>
    <w:rsid w:val="00A77C0C"/>
    <w:rsid w:val="00A80228"/>
    <w:rsid w:val="00A94537"/>
    <w:rsid w:val="00AD2461"/>
    <w:rsid w:val="00AF3854"/>
    <w:rsid w:val="00B01067"/>
    <w:rsid w:val="00B27F95"/>
    <w:rsid w:val="00B66BC1"/>
    <w:rsid w:val="00B862CC"/>
    <w:rsid w:val="00B963EF"/>
    <w:rsid w:val="00BE4134"/>
    <w:rsid w:val="00BE7AD7"/>
    <w:rsid w:val="00C50035"/>
    <w:rsid w:val="00C70865"/>
    <w:rsid w:val="00C73980"/>
    <w:rsid w:val="00C75E74"/>
    <w:rsid w:val="00C81C20"/>
    <w:rsid w:val="00C82DB8"/>
    <w:rsid w:val="00CA7F4E"/>
    <w:rsid w:val="00CC4C33"/>
    <w:rsid w:val="00CE12CC"/>
    <w:rsid w:val="00CF549B"/>
    <w:rsid w:val="00D236CC"/>
    <w:rsid w:val="00D304EB"/>
    <w:rsid w:val="00D334E1"/>
    <w:rsid w:val="00D371FA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C5DAC"/>
    <w:rsid w:val="00DD2C91"/>
    <w:rsid w:val="00DD58E9"/>
    <w:rsid w:val="00DF4030"/>
    <w:rsid w:val="00DF410C"/>
    <w:rsid w:val="00E130DA"/>
    <w:rsid w:val="00E64F2D"/>
    <w:rsid w:val="00E66201"/>
    <w:rsid w:val="00EA5B7E"/>
    <w:rsid w:val="00EE338E"/>
    <w:rsid w:val="00EE3A52"/>
    <w:rsid w:val="00EE56C1"/>
    <w:rsid w:val="00EF0911"/>
    <w:rsid w:val="00EF636A"/>
    <w:rsid w:val="00F060F8"/>
    <w:rsid w:val="00F06956"/>
    <w:rsid w:val="00F16B53"/>
    <w:rsid w:val="00F444C9"/>
    <w:rsid w:val="00F51875"/>
    <w:rsid w:val="00F63310"/>
    <w:rsid w:val="00FA0CC3"/>
    <w:rsid w:val="00FB62DD"/>
    <w:rsid w:val="00FD5FA8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erver008\&#36039;&#26009;&#20132;&#25563;&#21312;\622&#34203;&#20806;&#23439;\&#32178;&#36335;&#21002;&#30331;&#29031;&#29255;&#34920;&#26684;(6&#24373;&#29031;&#29255;&#31684;&#26412;)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網路刊登照片表格(6張照片範本)</Template>
  <TotalTime>67</TotalTime>
  <Pages>2</Pages>
  <Words>16</Words>
  <Characters>94</Characters>
  <Application>Microsoft Office Word</Application>
  <DocSecurity>0</DocSecurity>
  <Lines>1</Lines>
  <Paragraphs>1</Paragraphs>
  <ScaleCrop>false</ScaleCrop>
  <Company>taipei</Company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creator>AAA</dc:creator>
  <cp:lastModifiedBy>AAA</cp:lastModifiedBy>
  <cp:revision>1</cp:revision>
  <cp:lastPrinted>2006-08-23T10:51:00Z</cp:lastPrinted>
  <dcterms:created xsi:type="dcterms:W3CDTF">2012-11-01T04:32:00Z</dcterms:created>
  <dcterms:modified xsi:type="dcterms:W3CDTF">2012-11-01T05:39:00Z</dcterms:modified>
</cp:coreProperties>
</file>