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F5F1B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019425" cy="2005438"/>
                  <wp:effectExtent l="19050" t="0" r="9525" b="0"/>
                  <wp:docPr id="5" name="圖片 2" descr="\\Server008\訓育組照片\教務處\101-1218校內科展\DSC_6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008\訓育組照片\教務處\101-1218校內科展\DSC_6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90" cy="2007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F5F1B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97271" cy="1990725"/>
                  <wp:effectExtent l="19050" t="0" r="0" b="0"/>
                  <wp:docPr id="7" name="圖片 3" descr="\\Server008\訓育組照片\教務處\101-1218校內科展\DSC_6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008\訓育組照片\教務處\101-1218校內科展\DSC_6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237" cy="199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674AB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674ABB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674ABB" w:rsidRDefault="003C6948" w:rsidP="00510F60">
            <w:pPr>
              <w:spacing w:line="240" w:lineRule="exact"/>
              <w:ind w:left="593" w:hangingChars="300" w:hanging="593"/>
              <w:rPr>
                <w:rFonts w:ascii="華康中圓體" w:eastAsia="華康中圓體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674ABB" w:rsidRDefault="003C6948" w:rsidP="00674ABB">
            <w:pPr>
              <w:spacing w:line="240" w:lineRule="exact"/>
              <w:ind w:leftChars="24" w:left="58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</w:tr>
      <w:tr w:rsidR="00D7174B" w:rsidRPr="00674ABB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674ABB" w:rsidRDefault="00AF5F1B" w:rsidP="00AF5F1B">
            <w:pPr>
              <w:ind w:left="600" w:hangingChars="300" w:hanging="600"/>
              <w:jc w:val="center"/>
              <w:rPr>
                <w:rFonts w:ascii="華康中圓體" w:eastAsia="華康中圓體" w:hAnsi="標楷體"/>
                <w:color w:val="FFFFFF"/>
                <w:sz w:val="20"/>
                <w:szCs w:val="20"/>
              </w:rPr>
            </w:pPr>
            <w:r>
              <w:rPr>
                <w:rFonts w:ascii="華康中圓體" w:eastAsia="華康中圓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3011612" cy="2000250"/>
                  <wp:effectExtent l="19050" t="0" r="0" b="0"/>
                  <wp:docPr id="8" name="圖片 4" descr="\\Server008\訓育組照片\教務處\101-1218校內科展\DSC_6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008\訓育組照片\教務處\101-1218校內科展\DSC_6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758" cy="2003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674ABB" w:rsidRDefault="003C6948" w:rsidP="00564082">
            <w:pPr>
              <w:jc w:val="center"/>
              <w:rPr>
                <w:rFonts w:ascii="華康中圓體" w:eastAsia="華康中圓體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674ABB" w:rsidRDefault="00AF5F1B" w:rsidP="009D70B5">
            <w:pPr>
              <w:jc w:val="center"/>
              <w:rPr>
                <w:rFonts w:ascii="華康中圓體" w:eastAsia="華康中圓體"/>
                <w:color w:val="FFFFFF"/>
                <w:sz w:val="16"/>
                <w:szCs w:val="16"/>
              </w:rPr>
            </w:pPr>
            <w:r>
              <w:rPr>
                <w:rFonts w:ascii="華康中圓體" w:eastAsia="華康中圓體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030449" cy="2012760"/>
                  <wp:effectExtent l="19050" t="0" r="0" b="0"/>
                  <wp:docPr id="9" name="圖片 5" descr="\\Server008\訓育組照片\教務處\101-1218校內科展\DSC_6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008\訓育組照片\教務處\101-1218校內科展\DSC_6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145" cy="201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674AB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674ABB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674ABB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674ABB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</w:tr>
      <w:tr w:rsidR="00D7174B" w:rsidRPr="00674ABB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674ABB" w:rsidRDefault="00AF5F1B" w:rsidP="00AF5F1B">
            <w:pPr>
              <w:ind w:left="720" w:hangingChars="300" w:hanging="720"/>
              <w:jc w:val="center"/>
              <w:rPr>
                <w:rFonts w:ascii="華康中圓體" w:eastAsia="華康中圓體" w:hAnsi="標楷體"/>
                <w:color w:val="FFFFFF"/>
              </w:rPr>
            </w:pPr>
            <w:r>
              <w:rPr>
                <w:rFonts w:ascii="華康中圓體" w:eastAsia="華康中圓體" w:hAnsi="標楷體"/>
                <w:noProof/>
                <w:color w:val="FFFFFF"/>
              </w:rPr>
              <w:drawing>
                <wp:inline distT="0" distB="0" distL="0" distR="0">
                  <wp:extent cx="2958848" cy="1965207"/>
                  <wp:effectExtent l="19050" t="0" r="0" b="0"/>
                  <wp:docPr id="10" name="圖片 6" descr="\\Server008\訓育組照片\教務處\101-1218校內科展\DSC_6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er008\訓育組照片\教務處\101-1218校內科展\DSC_6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021" cy="1969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674ABB" w:rsidRDefault="003C6948" w:rsidP="003F2681">
            <w:pPr>
              <w:jc w:val="center"/>
              <w:rPr>
                <w:rFonts w:ascii="華康中圓體" w:eastAsia="華康中圓體"/>
                <w:color w:val="FFFFFF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674ABB" w:rsidRDefault="00AF5F1B" w:rsidP="003F2681">
            <w:pPr>
              <w:jc w:val="center"/>
              <w:rPr>
                <w:rFonts w:ascii="華康中圓體" w:eastAsia="華康中圓體"/>
                <w:color w:val="FFFFFF"/>
              </w:rPr>
            </w:pPr>
            <w:r>
              <w:rPr>
                <w:rFonts w:ascii="華康中圓體" w:eastAsia="華康中圓體"/>
                <w:noProof/>
                <w:color w:val="FFFFFF"/>
              </w:rPr>
              <w:drawing>
                <wp:inline distT="0" distB="0" distL="0" distR="0">
                  <wp:extent cx="3037840" cy="2017671"/>
                  <wp:effectExtent l="19050" t="0" r="0" b="0"/>
                  <wp:docPr id="14" name="圖片 7" descr="\\Server008\訓育組照片\教務處\101-1218校內科展\DSC_7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008\訓育組照片\教務處\101-1218校內科展\DSC_7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610" cy="202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674AB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674ABB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674ABB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674ABB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</w:tr>
      <w:tr w:rsidR="00D7174B" w:rsidRPr="00674ABB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674ABB" w:rsidRDefault="00AF5F1B" w:rsidP="00AF5F1B">
            <w:pPr>
              <w:ind w:left="720" w:hangingChars="300" w:hanging="720"/>
              <w:jc w:val="center"/>
              <w:rPr>
                <w:rFonts w:ascii="華康中圓體" w:eastAsia="華康中圓體" w:hAnsi="標楷體"/>
                <w:color w:val="FFFFFF"/>
              </w:rPr>
            </w:pPr>
            <w:r>
              <w:rPr>
                <w:rFonts w:ascii="華康中圓體" w:eastAsia="華康中圓體" w:hAnsi="標楷體"/>
                <w:noProof/>
                <w:color w:val="FFFFFF"/>
              </w:rPr>
              <w:drawing>
                <wp:inline distT="0" distB="0" distL="0" distR="0">
                  <wp:extent cx="3016857" cy="2003733"/>
                  <wp:effectExtent l="19050" t="0" r="0" b="0"/>
                  <wp:docPr id="23" name="圖片 8" descr="\\Server008\訓育組照片\教務處\101-1218校內科展\DSC_7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erver008\訓育組照片\教務處\101-1218校內科展\DSC_7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519" cy="2010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674ABB" w:rsidRDefault="003C6948" w:rsidP="003F2681">
            <w:pPr>
              <w:jc w:val="center"/>
              <w:rPr>
                <w:rFonts w:ascii="華康中圓體" w:eastAsia="華康中圓體"/>
                <w:color w:val="FFFFFF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674ABB" w:rsidRDefault="002F0D5A" w:rsidP="003F2681">
            <w:pPr>
              <w:jc w:val="center"/>
              <w:rPr>
                <w:rFonts w:ascii="華康中圓體" w:eastAsia="華康中圓體"/>
                <w:color w:val="FFFFFF"/>
              </w:rPr>
            </w:pPr>
            <w:r>
              <w:rPr>
                <w:rFonts w:ascii="華康中圓體" w:eastAsia="華康中圓體"/>
                <w:noProof/>
                <w:color w:val="FFFFFF"/>
              </w:rPr>
              <w:drawing>
                <wp:inline distT="0" distB="0" distL="0" distR="0">
                  <wp:extent cx="3068974" cy="2038350"/>
                  <wp:effectExtent l="19050" t="0" r="0" b="0"/>
                  <wp:docPr id="27" name="圖片 9" descr="\\Server008\訓育組照片\教務處\101-1218校內科展\DSC_7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008\訓育組照片\教務處\101-1218校內科展\DSC_7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588" cy="2038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674AB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674ABB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674ABB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674ABB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</w:tr>
      <w:tr w:rsidR="00410C00" w:rsidRPr="00674ABB" w:rsidTr="0057220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674ABB" w:rsidRDefault="002F0D5A" w:rsidP="00572205">
            <w:pPr>
              <w:jc w:val="center"/>
              <w:rPr>
                <w:rFonts w:ascii="華康中圓體" w:eastAsia="華康中圓體"/>
                <w:color w:val="FFFFFF"/>
                <w:sz w:val="16"/>
                <w:szCs w:val="16"/>
              </w:rPr>
            </w:pPr>
            <w:r>
              <w:rPr>
                <w:rFonts w:ascii="華康中圓體" w:eastAsia="華康中圓體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3009900" cy="1999113"/>
                  <wp:effectExtent l="19050" t="0" r="0" b="0"/>
                  <wp:docPr id="28" name="圖片 10" descr="\\Server008\訓育組照片\教務處\101-1218校內科展\DSC_7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erver008\訓育組照片\教務處\101-1218校內科展\DSC_7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163" cy="2002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674ABB" w:rsidRDefault="00410C00" w:rsidP="00572205">
            <w:pPr>
              <w:jc w:val="center"/>
              <w:rPr>
                <w:rFonts w:ascii="華康中圓體" w:eastAsia="華康中圓體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674ABB" w:rsidRDefault="002F0D5A" w:rsidP="00572205">
            <w:pPr>
              <w:jc w:val="center"/>
              <w:rPr>
                <w:rFonts w:ascii="華康中圓體" w:eastAsia="華康中圓體"/>
                <w:color w:val="FFFFFF"/>
                <w:sz w:val="16"/>
                <w:szCs w:val="16"/>
              </w:rPr>
            </w:pPr>
            <w:r>
              <w:rPr>
                <w:rFonts w:ascii="華康中圓體" w:eastAsia="華康中圓體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011613" cy="2000250"/>
                  <wp:effectExtent l="19050" t="0" r="0" b="0"/>
                  <wp:docPr id="29" name="圖片 11" descr="\\Server008\訓育組照片\教務處\101-1218校內科展\DSC_7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008\訓育組照片\教務處\101-1218校內科展\DSC_7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930" cy="2004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00" w:rsidRPr="00674ABB" w:rsidTr="0057220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674ABB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674ABB" w:rsidRDefault="00410C00" w:rsidP="00572205">
            <w:pPr>
              <w:spacing w:line="240" w:lineRule="exact"/>
              <w:ind w:left="593" w:hangingChars="300" w:hanging="593"/>
              <w:rPr>
                <w:rFonts w:ascii="華康中圓體" w:eastAsia="華康中圓體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674ABB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</w:tr>
      <w:tr w:rsidR="00410C00" w:rsidRPr="00674ABB" w:rsidTr="0057220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674ABB" w:rsidRDefault="002F0D5A" w:rsidP="002F0D5A">
            <w:pPr>
              <w:ind w:left="600" w:hangingChars="300" w:hanging="600"/>
              <w:jc w:val="center"/>
              <w:rPr>
                <w:rFonts w:ascii="華康中圓體" w:eastAsia="華康中圓體" w:hAnsi="標楷體"/>
                <w:color w:val="FFFFFF"/>
                <w:sz w:val="20"/>
                <w:szCs w:val="20"/>
              </w:rPr>
            </w:pPr>
            <w:r>
              <w:rPr>
                <w:rFonts w:ascii="華康中圓體" w:eastAsia="華康中圓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87531" cy="1984257"/>
                  <wp:effectExtent l="19050" t="0" r="3319" b="0"/>
                  <wp:docPr id="30" name="圖片 12" descr="\\Server008\訓育組照片\教務處\101-1218校內科展\DSC_7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erver008\訓育組照片\教務處\101-1218校內科展\DSC_7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379" cy="1990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674ABB" w:rsidRDefault="00410C00" w:rsidP="00572205">
            <w:pPr>
              <w:jc w:val="center"/>
              <w:rPr>
                <w:rFonts w:ascii="華康中圓體" w:eastAsia="華康中圓體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674ABB" w:rsidRDefault="002F0D5A" w:rsidP="00572205">
            <w:pPr>
              <w:jc w:val="center"/>
              <w:rPr>
                <w:rFonts w:ascii="華康中圓體" w:eastAsia="華康中圓體"/>
                <w:color w:val="FFFFFF"/>
                <w:sz w:val="16"/>
                <w:szCs w:val="16"/>
              </w:rPr>
            </w:pPr>
            <w:r>
              <w:rPr>
                <w:rFonts w:ascii="華康中圓體" w:eastAsia="華康中圓體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97699" cy="1991009"/>
                  <wp:effectExtent l="19050" t="0" r="0" b="0"/>
                  <wp:docPr id="31" name="圖片 13" descr="\\Server008\訓育組照片\教務處\101-1218校內科展\DSC_7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erver008\訓育組照片\教務處\101-1218校內科展\DSC_7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06" cy="200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00" w:rsidRPr="00674ABB" w:rsidTr="0057220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674ABB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674ABB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674ABB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</w:tr>
      <w:tr w:rsidR="00410C00" w:rsidRPr="00674ABB" w:rsidTr="0057220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674ABB" w:rsidRDefault="002F0D5A" w:rsidP="002F0D5A">
            <w:pPr>
              <w:ind w:left="720" w:hangingChars="300" w:hanging="720"/>
              <w:jc w:val="center"/>
              <w:rPr>
                <w:rFonts w:ascii="華康中圓體" w:eastAsia="華康中圓體" w:hAnsi="標楷體"/>
                <w:color w:val="FFFFFF"/>
              </w:rPr>
            </w:pPr>
            <w:r>
              <w:rPr>
                <w:rFonts w:ascii="華康中圓體" w:eastAsia="華康中圓體" w:hAnsi="標楷體"/>
                <w:noProof/>
                <w:color w:val="FFFFFF"/>
              </w:rPr>
              <w:drawing>
                <wp:inline distT="0" distB="0" distL="0" distR="0">
                  <wp:extent cx="3009900" cy="1999112"/>
                  <wp:effectExtent l="19050" t="0" r="0" b="0"/>
                  <wp:docPr id="32" name="圖片 14" descr="\\Server008\訓育組照片\教務處\101-1218校內科展\DSC_7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erver008\訓育組照片\教務處\101-1218校內科展\DSC_7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643" cy="2009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674ABB" w:rsidRDefault="00410C00" w:rsidP="00572205">
            <w:pPr>
              <w:jc w:val="center"/>
              <w:rPr>
                <w:rFonts w:ascii="華康中圓體" w:eastAsia="華康中圓體"/>
                <w:color w:val="FFFFFF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674ABB" w:rsidRDefault="002F0D5A" w:rsidP="00572205">
            <w:pPr>
              <w:jc w:val="center"/>
              <w:rPr>
                <w:rFonts w:ascii="華康中圓體" w:eastAsia="華康中圓體"/>
                <w:color w:val="FFFFFF"/>
              </w:rPr>
            </w:pPr>
            <w:r>
              <w:rPr>
                <w:rFonts w:ascii="華康中圓體" w:eastAsia="華康中圓體"/>
                <w:noProof/>
                <w:color w:val="FFFFFF"/>
              </w:rPr>
              <w:drawing>
                <wp:inline distT="0" distB="0" distL="0" distR="0">
                  <wp:extent cx="2968590" cy="1971675"/>
                  <wp:effectExtent l="19050" t="0" r="3210" b="0"/>
                  <wp:docPr id="34" name="圖片 16" descr="\\Server008\訓育組照片\教務處\101-1218校內科展\DSC_7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Server008\訓育組照片\教務處\101-1218校內科展\DSC_7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929" cy="197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00" w:rsidRPr="00674ABB" w:rsidTr="0057220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674ABB" w:rsidRDefault="00410C00" w:rsidP="00A648D2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674ABB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674ABB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</w:tr>
      <w:tr w:rsidR="00410C00" w:rsidRPr="00674ABB" w:rsidTr="0057220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674ABB" w:rsidRDefault="002F0D5A" w:rsidP="002F0D5A">
            <w:pPr>
              <w:ind w:left="720" w:hangingChars="300" w:hanging="720"/>
              <w:jc w:val="center"/>
              <w:rPr>
                <w:rFonts w:ascii="華康中圓體" w:eastAsia="華康中圓體" w:hAnsi="標楷體"/>
                <w:color w:val="FFFFFF"/>
              </w:rPr>
            </w:pPr>
            <w:r>
              <w:rPr>
                <w:rFonts w:ascii="華康中圓體" w:eastAsia="華康中圓體" w:hAnsi="標楷體"/>
                <w:noProof/>
                <w:color w:val="FFFFFF"/>
              </w:rPr>
              <w:drawing>
                <wp:inline distT="0" distB="0" distL="0" distR="0">
                  <wp:extent cx="3011613" cy="2000250"/>
                  <wp:effectExtent l="19050" t="0" r="0" b="0"/>
                  <wp:docPr id="35" name="圖片 17" descr="\\Server008\訓育組照片\教務處\101-1218校內科展\DSC_7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erver008\訓育組照片\教務處\101-1218校內科展\DSC_7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190" cy="199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674ABB" w:rsidRDefault="00410C00" w:rsidP="00572205">
            <w:pPr>
              <w:jc w:val="center"/>
              <w:rPr>
                <w:rFonts w:ascii="華康中圓體" w:eastAsia="華康中圓體"/>
                <w:color w:val="FFFFFF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674ABB" w:rsidRDefault="008C1B4B" w:rsidP="00572205">
            <w:pPr>
              <w:jc w:val="center"/>
              <w:rPr>
                <w:rFonts w:ascii="華康中圓體" w:eastAsia="華康中圓體"/>
                <w:color w:val="FFFFFF"/>
              </w:rPr>
            </w:pPr>
            <w:r>
              <w:rPr>
                <w:rFonts w:ascii="華康中圓體" w:eastAsia="華康中圓體"/>
                <w:noProof/>
                <w:color w:val="FFFFFF"/>
              </w:rPr>
              <w:drawing>
                <wp:inline distT="0" distB="0" distL="0" distR="0">
                  <wp:extent cx="2954249" cy="1962150"/>
                  <wp:effectExtent l="19050" t="0" r="0" b="0"/>
                  <wp:docPr id="36" name="圖片 18" descr="\\Server008\訓育組照片\教務處\101-1218校內科展\DSC_7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erver008\訓育組照片\教務處\101-1218校內科展\DSC_7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192" cy="1963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00" w:rsidRPr="00674ABB" w:rsidTr="0057220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674ABB" w:rsidRDefault="00410C00" w:rsidP="00936DE0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674ABB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674ABB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中圓體" w:eastAsia="華康中圓體" w:hAnsi="華康儷中黑"/>
                <w:color w:val="000000"/>
                <w:w w:val="90"/>
              </w:rPr>
            </w:pPr>
          </w:p>
        </w:tc>
      </w:tr>
    </w:tbl>
    <w:p w:rsidR="00410C00" w:rsidRPr="00674ABB" w:rsidRDefault="00410C00" w:rsidP="00410C00">
      <w:pPr>
        <w:spacing w:line="160" w:lineRule="exact"/>
        <w:jc w:val="center"/>
        <w:rPr>
          <w:rFonts w:ascii="華康中圓體" w:eastAsia="華康中圓體"/>
        </w:rPr>
      </w:pPr>
    </w:p>
    <w:p w:rsidR="00410C00" w:rsidRPr="00674ABB" w:rsidRDefault="00410C00" w:rsidP="00410C00">
      <w:pPr>
        <w:spacing w:line="160" w:lineRule="exact"/>
        <w:jc w:val="center"/>
        <w:rPr>
          <w:rFonts w:ascii="華康中圓體" w:eastAsia="華康中圓體"/>
        </w:rPr>
      </w:pPr>
    </w:p>
    <w:p w:rsidR="001F60C4" w:rsidRPr="00674ABB" w:rsidRDefault="001F60C4" w:rsidP="003F2681">
      <w:pPr>
        <w:spacing w:line="160" w:lineRule="exact"/>
        <w:jc w:val="center"/>
        <w:rPr>
          <w:rFonts w:ascii="華康中圓體" w:eastAsia="華康中圓體"/>
        </w:rPr>
      </w:pPr>
    </w:p>
    <w:sectPr w:rsidR="001F60C4" w:rsidRPr="00674ABB" w:rsidSect="00F060F8">
      <w:headerReference w:type="default" r:id="rId23"/>
      <w:footerReference w:type="default" r:id="rId24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5E5" w:rsidRDefault="00BC25E5">
      <w:r>
        <w:separator/>
      </w:r>
    </w:p>
  </w:endnote>
  <w:endnote w:type="continuationSeparator" w:id="1">
    <w:p w:rsidR="00BC25E5" w:rsidRDefault="00BC25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AC175C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C1B4B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C1B4B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5E5" w:rsidRDefault="00BC25E5">
      <w:r>
        <w:separator/>
      </w:r>
    </w:p>
  </w:footnote>
  <w:footnote w:type="continuationSeparator" w:id="1">
    <w:p w:rsidR="00BC25E5" w:rsidRDefault="00BC25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3F2681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5E40"/>
    <w:rsid w:val="0001587E"/>
    <w:rsid w:val="00052622"/>
    <w:rsid w:val="00056981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2F0D5A"/>
    <w:rsid w:val="00303ECE"/>
    <w:rsid w:val="003053F6"/>
    <w:rsid w:val="00312A56"/>
    <w:rsid w:val="003169C7"/>
    <w:rsid w:val="00355AB5"/>
    <w:rsid w:val="00355B34"/>
    <w:rsid w:val="0036451B"/>
    <w:rsid w:val="0038259C"/>
    <w:rsid w:val="003B5ACA"/>
    <w:rsid w:val="003C2585"/>
    <w:rsid w:val="003C6948"/>
    <w:rsid w:val="003D0CB5"/>
    <w:rsid w:val="003D2316"/>
    <w:rsid w:val="003D279E"/>
    <w:rsid w:val="003E67AD"/>
    <w:rsid w:val="003F2681"/>
    <w:rsid w:val="00410C00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40B11"/>
    <w:rsid w:val="00564082"/>
    <w:rsid w:val="005659D6"/>
    <w:rsid w:val="005B1E20"/>
    <w:rsid w:val="005C316E"/>
    <w:rsid w:val="005E1901"/>
    <w:rsid w:val="005E5EBE"/>
    <w:rsid w:val="00616A34"/>
    <w:rsid w:val="0062504D"/>
    <w:rsid w:val="00625DEF"/>
    <w:rsid w:val="00660030"/>
    <w:rsid w:val="00665B82"/>
    <w:rsid w:val="00674ABB"/>
    <w:rsid w:val="00697F93"/>
    <w:rsid w:val="006A2075"/>
    <w:rsid w:val="006B37A6"/>
    <w:rsid w:val="006C0247"/>
    <w:rsid w:val="006D3867"/>
    <w:rsid w:val="00701C2E"/>
    <w:rsid w:val="00715E40"/>
    <w:rsid w:val="00715FAC"/>
    <w:rsid w:val="00716571"/>
    <w:rsid w:val="0073088C"/>
    <w:rsid w:val="00740832"/>
    <w:rsid w:val="00742133"/>
    <w:rsid w:val="00763D20"/>
    <w:rsid w:val="007B0AEA"/>
    <w:rsid w:val="007C2521"/>
    <w:rsid w:val="007C3DEC"/>
    <w:rsid w:val="007D2179"/>
    <w:rsid w:val="008079EA"/>
    <w:rsid w:val="00823374"/>
    <w:rsid w:val="00847128"/>
    <w:rsid w:val="00851B88"/>
    <w:rsid w:val="00861407"/>
    <w:rsid w:val="008804EC"/>
    <w:rsid w:val="00886A24"/>
    <w:rsid w:val="008A4EB5"/>
    <w:rsid w:val="008C152A"/>
    <w:rsid w:val="008C1B4B"/>
    <w:rsid w:val="008E1AA9"/>
    <w:rsid w:val="008E337B"/>
    <w:rsid w:val="00916BB9"/>
    <w:rsid w:val="00935FD0"/>
    <w:rsid w:val="00936DE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648D2"/>
    <w:rsid w:val="00A77C0C"/>
    <w:rsid w:val="00AA6997"/>
    <w:rsid w:val="00AC175C"/>
    <w:rsid w:val="00AD2461"/>
    <w:rsid w:val="00AF5F1B"/>
    <w:rsid w:val="00B01067"/>
    <w:rsid w:val="00B172B2"/>
    <w:rsid w:val="00B46A10"/>
    <w:rsid w:val="00B66BC1"/>
    <w:rsid w:val="00B862CC"/>
    <w:rsid w:val="00B9366F"/>
    <w:rsid w:val="00B963EF"/>
    <w:rsid w:val="00BA579F"/>
    <w:rsid w:val="00BB4D6C"/>
    <w:rsid w:val="00BC25E5"/>
    <w:rsid w:val="00BE4134"/>
    <w:rsid w:val="00BE7AD7"/>
    <w:rsid w:val="00C1524E"/>
    <w:rsid w:val="00C50035"/>
    <w:rsid w:val="00C73980"/>
    <w:rsid w:val="00C82DB8"/>
    <w:rsid w:val="00C94E36"/>
    <w:rsid w:val="00CA7F4E"/>
    <w:rsid w:val="00CC4C33"/>
    <w:rsid w:val="00CC6B06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84C20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248F8"/>
    <w:rsid w:val="00E43B7A"/>
    <w:rsid w:val="00E51903"/>
    <w:rsid w:val="00E66201"/>
    <w:rsid w:val="00E80BF4"/>
    <w:rsid w:val="00E813D7"/>
    <w:rsid w:val="00EA5B7E"/>
    <w:rsid w:val="00EE338E"/>
    <w:rsid w:val="00EE56C1"/>
    <w:rsid w:val="00EF0911"/>
    <w:rsid w:val="00EF636A"/>
    <w:rsid w:val="00F060F8"/>
    <w:rsid w:val="00F06956"/>
    <w:rsid w:val="00F444C9"/>
    <w:rsid w:val="00F45FF3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E43B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E43B7A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715E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715E4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100&#29518;&#35036;&#21161;&#27454;\100&#35036;&#21161;&#27454;&#30456;&#29255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64CF8-4530-43CF-8ED4-4B94FCC98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100補助款相片</Template>
  <TotalTime>499</TotalTime>
  <Pages>2</Pages>
  <Words>0</Words>
  <Characters>82</Characters>
  <Application>Microsoft Office Word</Application>
  <DocSecurity>0</DocSecurity>
  <Lines>1</Lines>
  <Paragraphs>1</Paragraphs>
  <ScaleCrop>false</ScaleCrop>
  <Company>taipei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AAA</cp:lastModifiedBy>
  <cp:revision>18</cp:revision>
  <cp:lastPrinted>2006-08-23T10:51:00Z</cp:lastPrinted>
  <dcterms:created xsi:type="dcterms:W3CDTF">2011-11-02T02:28:00Z</dcterms:created>
  <dcterms:modified xsi:type="dcterms:W3CDTF">2012-12-20T06:01:00Z</dcterms:modified>
</cp:coreProperties>
</file>