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41FFA" w:rsidRDefault="00E41FFA" w:rsidP="00E41FFA">
      <w:pPr>
        <w:jc w:val="center"/>
        <w:rPr>
          <w:rFonts w:hint="eastAsia"/>
          <w:sz w:val="32"/>
          <w:szCs w:val="32"/>
        </w:rPr>
      </w:pPr>
      <w:r w:rsidRPr="00E41FFA">
        <w:rPr>
          <w:rFonts w:hint="eastAsia"/>
          <w:sz w:val="32"/>
          <w:szCs w:val="32"/>
        </w:rPr>
        <w:t>本校參加</w:t>
      </w:r>
      <w:r w:rsidRPr="00E41FFA">
        <w:rPr>
          <w:rFonts w:hint="eastAsia"/>
          <w:sz w:val="32"/>
          <w:szCs w:val="32"/>
        </w:rPr>
        <w:t>100</w:t>
      </w:r>
      <w:r w:rsidRPr="00E41FFA">
        <w:rPr>
          <w:rFonts w:hint="eastAsia"/>
          <w:sz w:val="32"/>
          <w:szCs w:val="32"/>
        </w:rPr>
        <w:t>學年度台北市國民中學班際大隊接力錦標賽報導比賽照片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1" name="圖片 56" descr="IMG_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50" descr="IMG_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0" name="圖片 55" descr="IMG_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9" name="圖片 54" descr="IMG_9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8" name="圖片 53" descr="IMG_9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52" descr="IMG_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1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51" descr="IMG_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81D2D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49" descr="IMG_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2905" cy="1948815"/>
                  <wp:effectExtent l="19050" t="0" r="0" b="0"/>
                  <wp:docPr id="66" name="圖片 41" descr="IMG_9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9" name="圖片 44" descr="IMG_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47" descr="IMG_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48" descr="IMG_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0" name="圖片 45" descr="IMG_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1" name="圖片 46" descr="IMG_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43" descr="IMG_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8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7" name="圖片 42" descr="IMG_9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22905" cy="1948815"/>
                  <wp:effectExtent l="19050" t="0" r="0" b="0"/>
                  <wp:docPr id="65" name="圖片 40" descr="IMG_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5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39" descr="IMG_9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5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38" descr="IMG_9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4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37" descr="IMG_9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4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36" descr="IMG_9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35" descr="IMG_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41FFA" w:rsidRPr="00DA4448" w:rsidTr="00EE2B26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481D2D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34" descr="IMG_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Default="00E41FFA" w:rsidP="00EE2B26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DA4448" w:rsidRDefault="00481D2D" w:rsidP="00EE2B26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 w:rsidRPr="00481D2D"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33" descr="IMG_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3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FA" w:rsidRPr="008E337B" w:rsidTr="00EE2B26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41FFA" w:rsidRPr="008E337B" w:rsidRDefault="00E41FFA" w:rsidP="00EE2B26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p w:rsidR="00E41FFA" w:rsidRPr="002D6F35" w:rsidRDefault="00E41FFA" w:rsidP="000E44E3">
      <w:pPr>
        <w:spacing w:line="160" w:lineRule="exact"/>
        <w:rPr>
          <w:rFonts w:hint="eastAsia"/>
          <w:sz w:val="16"/>
          <w:szCs w:val="16"/>
        </w:rPr>
      </w:pPr>
    </w:p>
    <w:sectPr w:rsidR="00E41FFA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B26" w:rsidRDefault="00EE2B26">
      <w:r>
        <w:separator/>
      </w:r>
    </w:p>
  </w:endnote>
  <w:endnote w:type="continuationSeparator" w:id="0">
    <w:p w:rsidR="00EE2B26" w:rsidRDefault="00EE2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B26" w:rsidRPr="00DA4448" w:rsidRDefault="00EE2B2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81D2D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81D2D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B26" w:rsidRDefault="00EE2B26">
      <w:r>
        <w:separator/>
      </w:r>
    </w:p>
  </w:footnote>
  <w:footnote w:type="continuationSeparator" w:id="0">
    <w:p w:rsidR="00EE2B26" w:rsidRDefault="00EE2B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B26" w:rsidRDefault="00EE2B26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B26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81D2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1FFA"/>
    <w:rsid w:val="00E66201"/>
    <w:rsid w:val="00E80BF4"/>
    <w:rsid w:val="00EA5B7E"/>
    <w:rsid w:val="00EE2B26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EE2B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E2B2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16</TotalTime>
  <Pages>3</Pages>
  <Words>102</Words>
  <Characters>136</Characters>
  <Application>Microsoft Office Word</Application>
  <DocSecurity>0</DocSecurity>
  <Lines>1</Lines>
  <Paragraphs>1</Paragraphs>
  <ScaleCrop>false</ScaleCrop>
  <Company>taipei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</cp:revision>
  <cp:lastPrinted>2006-08-23T10:51:00Z</cp:lastPrinted>
  <dcterms:created xsi:type="dcterms:W3CDTF">2012-04-01T05:31:00Z</dcterms:created>
  <dcterms:modified xsi:type="dcterms:W3CDTF">2012-04-01T05:47:00Z</dcterms:modified>
</cp:coreProperties>
</file>