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5330EB" w:rsidP="0072613C">
      <w:pPr>
        <w:jc w:val="center"/>
      </w:pPr>
      <w:r>
        <w:rPr>
          <w:rFonts w:hint="eastAsia"/>
          <w:sz w:val="52"/>
          <w:szCs w:val="52"/>
        </w:rPr>
        <w:t>臺</w:t>
      </w:r>
      <w:r w:rsidR="00A31A1B" w:rsidRPr="00533F4F">
        <w:rPr>
          <w:rFonts w:hint="eastAsia"/>
          <w:sz w:val="52"/>
          <w:szCs w:val="52"/>
        </w:rPr>
        <w:t>北市私立再興中學</w:t>
      </w:r>
      <w:r>
        <w:rPr>
          <w:rFonts w:hint="eastAsia"/>
          <w:sz w:val="52"/>
          <w:szCs w:val="52"/>
        </w:rPr>
        <w:t>100</w:t>
      </w:r>
      <w:r>
        <w:rPr>
          <w:rFonts w:hint="eastAsia"/>
          <w:sz w:val="52"/>
          <w:szCs w:val="52"/>
        </w:rPr>
        <w:t>學年度第二學期</w:t>
      </w:r>
      <w:r>
        <w:rPr>
          <w:rFonts w:hint="eastAsia"/>
          <w:sz w:val="52"/>
          <w:szCs w:val="52"/>
        </w:rPr>
        <w:t xml:space="preserve">  </w:t>
      </w:r>
      <w:r>
        <w:rPr>
          <w:rFonts w:hint="eastAsia"/>
          <w:sz w:val="52"/>
          <w:szCs w:val="52"/>
        </w:rPr>
        <w:t>高一新生體驗營</w:t>
      </w: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D74B27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45.3pt;height:184.2pt">
                  <v:imagedata r:id="rId6" o:title="DSC02478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D74B2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33" type="#_x0000_t75" style="width:245.3pt;height:184.2pt">
                  <v:imagedata r:id="rId7" o:title="DSC02484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D74B27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35" type="#_x0000_t75" style="width:245.3pt;height:184.2pt">
                  <v:imagedata r:id="rId8" o:title="DSC02512"/>
                </v:shape>
              </w:pict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朱正宇校長歡迎新生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新生自我介紹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教務處陳副主任介紹高中課程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D74B27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37" type="#_x0000_t75" style="width:236.95pt;height:178.35pt">
                  <v:imagedata r:id="rId9" o:title="DSC02514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D74B2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39" type="#_x0000_t75" style="width:236.95pt;height:178.35pt">
                  <v:imagedata r:id="rId10" o:title="DSC02515"/>
                </v:shape>
              </w:pict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D74B27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color w:val="FFFFFF"/>
                <w:sz w:val="16"/>
                <w:szCs w:val="16"/>
              </w:rPr>
              <w:pict>
                <v:shape id="_x0000_i1041" type="#_x0000_t75" style="width:236.95pt;height:178.35pt">
                  <v:imagedata r:id="rId11" o:title="DSC02521"/>
                </v:shape>
              </w:pict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教務處陳副主任介紹高中課程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學術人才養成計畫-地理專題課程體驗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F574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學術人才養成計畫-地理專題課程體驗</w:t>
            </w:r>
          </w:p>
        </w:tc>
      </w:tr>
    </w:tbl>
    <w:p w:rsidR="001F60C4" w:rsidRPr="002D6F35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sectPr w:rsidR="001F60C4" w:rsidRPr="002D6F35" w:rsidSect="001C61C0">
      <w:headerReference w:type="default" r:id="rId12"/>
      <w:footerReference w:type="default" r:id="rId13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B27" w:rsidRDefault="00D74B27">
      <w:r>
        <w:separator/>
      </w:r>
    </w:p>
  </w:endnote>
  <w:endnote w:type="continuationSeparator" w:id="0">
    <w:p w:rsidR="00D74B27" w:rsidRDefault="00D74B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F574B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3F574B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B27" w:rsidRDefault="00D74B27">
      <w:r>
        <w:separator/>
      </w:r>
    </w:p>
  </w:footnote>
  <w:footnote w:type="continuationSeparator" w:id="0">
    <w:p w:rsidR="00D74B27" w:rsidRDefault="00D74B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A64EC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839.25pt;height:594.9pt;z-index:-251658752;mso-position-horizontal:center;mso-position-horizontal-relative:margin;mso-position-vertical:center;mso-position-vertical-relative:margin">
          <v:imagedata r:id="rId1" o:title="A4校徽底圖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30EB"/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3F574B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0EB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74B27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&#38651;&#23376;&#30475;&#26495;&#65288;&#35531;&#23559;&#27442;&#21002;&#30331;&#38651;&#23376;&#30475;&#26495;&#20043;&#27284;&#26696;&#65292;&#24314;&#31435;&#36039;&#26009;&#22846;&#25918;&#20837;&#6528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10</TotalTime>
  <Pages>1</Pages>
  <Words>117</Words>
  <Characters>32</Characters>
  <Application>Microsoft Office Word</Application>
  <DocSecurity>0</DocSecurity>
  <Lines>1</Lines>
  <Paragraphs>1</Paragraphs>
  <ScaleCrop>false</ScaleCrop>
  <Company>taipei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命題光碟</dc:creator>
  <cp:keywords/>
  <dc:description/>
  <cp:lastModifiedBy>命題光碟</cp:lastModifiedBy>
  <cp:revision>2</cp:revision>
  <cp:lastPrinted>2006-08-23T10:51:00Z</cp:lastPrinted>
  <dcterms:created xsi:type="dcterms:W3CDTF">2012-05-10T02:38:00Z</dcterms:created>
  <dcterms:modified xsi:type="dcterms:W3CDTF">2012-05-10T02:57:00Z</dcterms:modified>
</cp:coreProperties>
</file>