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346D16">
      <w:pPr>
        <w:jc w:val="center"/>
      </w:pPr>
      <w:r w:rsidRPr="00A31A1B">
        <w:rPr>
          <w:rFonts w:hint="eastAsia"/>
          <w:sz w:val="36"/>
          <w:szCs w:val="36"/>
        </w:rPr>
        <w:t>台北市私立再興中學</w:t>
      </w:r>
      <w:r w:rsidR="00346D16">
        <w:rPr>
          <w:rFonts w:hint="eastAsia"/>
          <w:sz w:val="36"/>
          <w:szCs w:val="36"/>
        </w:rPr>
        <w:t>101</w:t>
      </w:r>
      <w:r w:rsidR="00346D16">
        <w:rPr>
          <w:rFonts w:hint="eastAsia"/>
          <w:sz w:val="36"/>
          <w:szCs w:val="36"/>
        </w:rPr>
        <w:t>學年度師生急救訓練</w:t>
      </w:r>
      <w:r w:rsidR="00346D16">
        <w:rPr>
          <w:rFonts w:ascii="Cambria" w:hAnsi="Cambria"/>
          <w:i/>
          <w:spacing w:val="-10"/>
          <w:w w:val="90"/>
        </w:rPr>
        <w:t>20</w:t>
      </w:r>
      <w:r w:rsidRPr="00A31A1B">
        <w:rPr>
          <w:rFonts w:ascii="Cambria" w:hAnsi="Cambria"/>
          <w:i/>
          <w:spacing w:val="-10"/>
          <w:w w:val="90"/>
        </w:rPr>
        <w:t>1</w:t>
      </w:r>
      <w:r w:rsidR="00346D16">
        <w:rPr>
          <w:rFonts w:ascii="Cambria" w:hAnsi="Cambria" w:hint="eastAsia"/>
          <w:i/>
          <w:spacing w:val="-10"/>
          <w:w w:val="90"/>
        </w:rPr>
        <w:t>3</w:t>
      </w:r>
      <w:r w:rsidRPr="00A31A1B">
        <w:rPr>
          <w:rFonts w:ascii="Cambria" w:hAnsi="Cambria"/>
          <w:i/>
          <w:spacing w:val="-10"/>
          <w:w w:val="90"/>
        </w:rPr>
        <w:t>.03.</w:t>
      </w:r>
      <w:r w:rsidR="00346D16">
        <w:rPr>
          <w:rFonts w:ascii="Cambria" w:hAnsi="Cambria" w:hint="eastAsia"/>
          <w:i/>
          <w:spacing w:val="-10"/>
          <w:w w:val="90"/>
        </w:rPr>
        <w:t>21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10" name="圖片 9" descr="D:\工作\衛生組\健康中心業務\急救營+CPR相關\101\102-0321師生急救教育研習\DSC_8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\衛生組\健康中心業務\急救營+CPR相關\101\102-0321師生急救教育研習\DSC_8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12" name="圖片 10" descr="D:\工作\衛生組\健康中心業務\急救營+CPR相關\101\102-0321師生急救教育研習\DSC_8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工作\衛生組\健康中心業務\急救營+CPR相關\101\102-0321師生急救教育研習\DSC_8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7592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2" name="圖片 2" descr="原始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原始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346D16">
            <w:pPr>
              <w:ind w:left="593" w:hangingChars="300" w:hanging="593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華康儷中黑" w:eastAsia="華康儷中黑" w:hAnsi="華康儷中黑" w:hint="eastAsia"/>
                <w:noProof/>
                <w:color w:val="000000"/>
                <w:w w:val="90"/>
                <w:sz w:val="22"/>
                <w:szCs w:val="22"/>
              </w:rPr>
              <w:drawing>
                <wp:inline distT="0" distB="0" distL="0" distR="0">
                  <wp:extent cx="2920365" cy="1946910"/>
                  <wp:effectExtent l="19050" t="0" r="0" b="0"/>
                  <wp:docPr id="14" name="圖片 11" descr="D:\工作\衛生組\健康中心業務\急救營+CPR相關\101\102-0321師生急救教育研習\DSC_8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工作\衛生組\健康中心業務\急救營+CPR相關\101\102-0321師生急救教育研習\DSC_8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15" name="圖片 12" descr="D:\工作\衛生組\健康中心業務\急救營+CPR相關\101\102-0321師生急救教育研習\DSC_8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工作\衛生組\健康中心業務\急救營+CPR相關\101\102-0321師生急救教育研習\DSC_8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346D16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0365" cy="1946910"/>
                  <wp:effectExtent l="19050" t="0" r="0" b="0"/>
                  <wp:docPr id="17" name="圖片 14" descr="D:\工作\衛生組\健康中心業務\急救營+CPR相關\101\102-0321師生急救教育研習\DSC_8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工作\衛生組\健康中心業務\急救營+CPR相關\101\102-0321師生急救教育研習\DSC_8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0365" cy="1946910"/>
                  <wp:effectExtent l="19050" t="0" r="0" b="0"/>
                  <wp:docPr id="20" name="圖片 16" descr="D:\工作\衛生組\健康中心業務\急救營+CPR相關\101\102-0321師生急救教育研習\DSC_8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工作\衛生組\健康中心業務\急救營+CPR相關\101\102-0321師生急救教育研習\DSC_8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21" name="圖片 17" descr="D:\工作\衛生組\健康中心業務\急救營+CPR相關\101\102-0321師生急救教育研習\DSC_8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工作\衛生組\健康中心業務\急救營+CPR相關\101\102-0321師生急救教育研習\DSC_8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46D16" w:rsidP="00346D16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24" name="圖片 19" descr="D:\工作\衛生組\健康中心業務\急救營+CPR相關\101\102-0321師生急救教育研習\DSC_8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工作\衛生組\健康中心業務\急救營+CPR相關\101\102-0321師生急救教育研習\DSC_8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A7086" w:rsidRDefault="000A708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53" name="圖片 35" descr="D:\工作\衛生組\健康中心業務\急救營+CPR相關\101\102-0321師生急救教育研習\DSC_8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工作\衛生組\健康中心業務\急救營+CPR相關\101\102-0321師生急救教育研習\DSC_8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086" w:rsidRDefault="000A7086" w:rsidP="000A7086">
            <w:pPr>
              <w:rPr>
                <w:sz w:val="16"/>
                <w:szCs w:val="16"/>
              </w:rPr>
            </w:pPr>
          </w:p>
          <w:p w:rsidR="000A7086" w:rsidRPr="000A7086" w:rsidRDefault="000A7086" w:rsidP="000A7086">
            <w:pPr>
              <w:rPr>
                <w:sz w:val="16"/>
                <w:szCs w:val="16"/>
              </w:rPr>
            </w:pPr>
          </w:p>
          <w:p w:rsidR="000A7086" w:rsidRPr="000A7086" w:rsidRDefault="000A7086" w:rsidP="000A7086">
            <w:pPr>
              <w:rPr>
                <w:sz w:val="16"/>
                <w:szCs w:val="16"/>
              </w:rPr>
            </w:pPr>
          </w:p>
          <w:p w:rsidR="000A7086" w:rsidRPr="000A7086" w:rsidRDefault="000A7086" w:rsidP="000A7086">
            <w:pPr>
              <w:rPr>
                <w:sz w:val="16"/>
                <w:szCs w:val="16"/>
              </w:rPr>
            </w:pPr>
          </w:p>
          <w:p w:rsidR="000A7086" w:rsidRDefault="000A7086" w:rsidP="000A7086">
            <w:pPr>
              <w:rPr>
                <w:sz w:val="16"/>
                <w:szCs w:val="16"/>
              </w:rPr>
            </w:pPr>
          </w:p>
          <w:p w:rsidR="003C6948" w:rsidRPr="000A7086" w:rsidRDefault="003C6948" w:rsidP="000A7086">
            <w:pPr>
              <w:rPr>
                <w:rFonts w:hint="eastAsia"/>
                <w:sz w:val="16"/>
                <w:szCs w:val="16"/>
              </w:rPr>
            </w:pP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346D16" w:rsidRDefault="00346D16" w:rsidP="00346D16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>
        <w:rPr>
          <w:rFonts w:hint="eastAsia"/>
          <w:sz w:val="36"/>
          <w:szCs w:val="36"/>
        </w:rPr>
        <w:t>101</w:t>
      </w:r>
      <w:r>
        <w:rPr>
          <w:rFonts w:hint="eastAsia"/>
          <w:sz w:val="36"/>
          <w:szCs w:val="36"/>
        </w:rPr>
        <w:t>學年度師生急救訓練</w:t>
      </w:r>
      <w:r>
        <w:rPr>
          <w:rFonts w:ascii="Cambria" w:hAnsi="Cambria"/>
          <w:i/>
          <w:spacing w:val="-10"/>
          <w:w w:val="90"/>
        </w:rPr>
        <w:t>20</w:t>
      </w:r>
      <w:r w:rsidRPr="00A31A1B">
        <w:rPr>
          <w:rFonts w:ascii="Cambria" w:hAnsi="Cambria"/>
          <w:i/>
          <w:spacing w:val="-10"/>
          <w:w w:val="90"/>
        </w:rPr>
        <w:t>1</w:t>
      </w:r>
      <w:r>
        <w:rPr>
          <w:rFonts w:ascii="Cambria" w:hAnsi="Cambria" w:hint="eastAsia"/>
          <w:i/>
          <w:spacing w:val="-10"/>
          <w:w w:val="90"/>
        </w:rPr>
        <w:t>3</w:t>
      </w:r>
      <w:r w:rsidRPr="00A31A1B">
        <w:rPr>
          <w:rFonts w:ascii="Cambria" w:hAnsi="Cambria"/>
          <w:i/>
          <w:spacing w:val="-10"/>
          <w:w w:val="90"/>
        </w:rPr>
        <w:t>.03.</w:t>
      </w:r>
      <w:r>
        <w:rPr>
          <w:rFonts w:ascii="Cambria" w:hAnsi="Cambria" w:hint="eastAsia"/>
          <w:i/>
          <w:spacing w:val="-10"/>
          <w:w w:val="90"/>
        </w:rPr>
        <w:t>21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346D16" w:rsidRPr="00DA4448" w:rsidTr="004A266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36" name="圖片 22" descr="D:\工作\衛生組\健康中心業務\急救營+CPR相關\101\102-0321師生急救教育研習\DSC_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工作\衛生組\健康中心業務\急救營+CPR相關\101\102-0321師生急救教育研習\DSC_8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37" name="圖片 23" descr="D:\工作\衛生組\健康中心業務\急救營+CPR相關\101\102-0321師生急救教育研習\DSC_8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工作\衛生組\健康中心業務\急救營+CPR相關\101\102-0321師生急救教育研習\DSC_8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39" name="圖片 25" descr="D:\工作\衛生組\健康中心業務\急救營+CPR相關\101\102-0321師生急救教育研習\DSC_8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工作\衛生組\健康中心業務\急救營+CPR相關\101\102-0321師生急救教育研習\DSC_8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16" w:rsidRPr="008E337B" w:rsidTr="004A266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  <w:tr w:rsidR="00346D16" w:rsidRPr="00DA4448" w:rsidTr="004A266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346D16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41" name="圖片 26" descr="D:\工作\衛生組\健康中心業務\急救營+CPR相關\101\102-0321師生急救教育研習\DSC_8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工作\衛生組\健康中心業務\急救營+CPR相關\101\102-0321師生急救教育研習\DSC_8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42" name="圖片 27" descr="D:\工作\衛生組\健康中心業務\急救營+CPR相關\101\102-0321師生急救教育研習\DSC_8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工作\衛生組\健康中心業務\急救營+CPR相關\101\102-0321師生急救教育研習\DSC_8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43" name="圖片 28" descr="D:\工作\衛生組\健康中心業務\急救營+CPR相關\101\102-0321師生急救教育研習\DSC_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工作\衛生組\健康中心業務\急救營+CPR相關\101\102-0321師生急救教育研習\DSC_8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16" w:rsidRPr="008E337B" w:rsidTr="004A266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  <w:tr w:rsidR="00346D16" w:rsidRPr="00DA4448" w:rsidTr="004A266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4A2668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0365" cy="1946910"/>
                  <wp:effectExtent l="19050" t="0" r="0" b="0"/>
                  <wp:docPr id="44" name="圖片 29" descr="D:\工作\衛生組\健康中心業務\急救營+CPR相關\101\102-0321師生急救教育研習\DSC_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工作\衛生組\健康中心業務\急救營+CPR相關\101\102-0321師生急救教育研習\DSC_8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0365" cy="1946910"/>
                  <wp:effectExtent l="19050" t="0" r="0" b="0"/>
                  <wp:docPr id="45" name="圖片 30" descr="D:\工作\衛生組\健康中心業務\急救營+CPR相關\101\102-0321師生急救教育研習\DSC_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工作\衛生組\健康中心業務\急救營+CPR相關\101\102-0321師生急救教育研習\DSC_8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46" name="圖片 31" descr="D:\工作\衛生組\健康中心業務\急救營+CPR相關\101\102-0321師生急救教育研習\DSC_8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工作\衛生組\健康中心業務\急救營+CPR相關\101\102-0321師生急救教育研習\DSC_8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16" w:rsidRPr="008E337B" w:rsidTr="004A266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  <w:tr w:rsidR="00346D16" w:rsidRPr="00DA4448" w:rsidTr="004A266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346D16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0365" cy="1946910"/>
                  <wp:effectExtent l="19050" t="0" r="0" b="0"/>
                  <wp:docPr id="47" name="圖片 32" descr="D:\工作\衛生組\健康中心業務\急救營+CPR相關\101\102-0321師生急救教育研習\DSC_8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工作\衛生組\健康中心業務\急救營+CPR相關\101\102-0321師生急救教育研習\DSC_8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0365" cy="1946910"/>
                  <wp:effectExtent l="19050" t="0" r="0" b="0"/>
                  <wp:docPr id="48" name="圖片 33" descr="D:\工作\衛生組\健康中心業務\急救營+CPR相關\101\102-0321師生急救教育研習\DSC_8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工作\衛生組\健康中心業務\急救營+CPR相關\101\102-0321師生急救教育研習\DSC_8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DA4448" w:rsidRDefault="00346D16" w:rsidP="004A266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0365" cy="1946910"/>
                  <wp:effectExtent l="19050" t="0" r="0" b="0"/>
                  <wp:docPr id="50" name="圖片 34" descr="D:\工作\衛生組\健康中心業務\急救營+CPR相關\101\102-0321師生急救教育研習\DSC_8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工作\衛生組\健康中心業務\急救營+CPR相關\101\102-0321師生急救教育研習\DSC_8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16" w:rsidRPr="008E337B" w:rsidTr="004A266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46D16" w:rsidRPr="008E337B" w:rsidRDefault="00346D16" w:rsidP="004A266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</w:tr>
    </w:tbl>
    <w:p w:rsidR="00346D16" w:rsidRPr="002D6F35" w:rsidRDefault="00346D16" w:rsidP="000E44E3">
      <w:pPr>
        <w:spacing w:line="160" w:lineRule="exact"/>
        <w:rPr>
          <w:rFonts w:hint="eastAsia"/>
          <w:sz w:val="16"/>
          <w:szCs w:val="16"/>
        </w:rPr>
      </w:pPr>
    </w:p>
    <w:sectPr w:rsidR="00346D16" w:rsidRPr="002D6F35" w:rsidSect="00F060F8">
      <w:headerReference w:type="default" r:id="rId26"/>
      <w:footerReference w:type="default" r:id="rId2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AA9" w:rsidRDefault="00735AA9">
      <w:r>
        <w:separator/>
      </w:r>
    </w:p>
  </w:endnote>
  <w:endnote w:type="continuationSeparator" w:id="0">
    <w:p w:rsidR="00735AA9" w:rsidRDefault="00735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A7086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A7086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AA9" w:rsidRDefault="00735AA9">
      <w:r>
        <w:separator/>
      </w:r>
    </w:p>
  </w:footnote>
  <w:footnote w:type="continuationSeparator" w:id="0">
    <w:p w:rsidR="00735AA9" w:rsidRDefault="00735A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5F759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6D16"/>
    <w:rsid w:val="0001587E"/>
    <w:rsid w:val="00052622"/>
    <w:rsid w:val="00093A7A"/>
    <w:rsid w:val="000A3DF3"/>
    <w:rsid w:val="000A7086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46D16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F7592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5AA9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346D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46D1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10&#35377;&#24800;&#21531;\&#32178;&#36335;&#29031;&#29255;&#26684;&#24335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15</TotalTime>
  <Pages>2</Pages>
  <Words>23</Words>
  <Characters>135</Characters>
  <Application>Microsoft Office Word</Application>
  <DocSecurity>0</DocSecurity>
  <Lines>1</Lines>
  <Paragraphs>1</Paragraphs>
  <ScaleCrop>false</ScaleCrop>
  <Company>taipei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5</cp:revision>
  <cp:lastPrinted>2006-08-23T10:51:00Z</cp:lastPrinted>
  <dcterms:created xsi:type="dcterms:W3CDTF">2013-03-22T00:17:00Z</dcterms:created>
  <dcterms:modified xsi:type="dcterms:W3CDTF">2013-03-22T00:32:00Z</dcterms:modified>
</cp:coreProperties>
</file>