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B8B" w:rsidRPr="00D56ED3" w:rsidRDefault="00384B8B" w:rsidP="00384B8B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t>臺北市私立再興中學慶祝創校70週年校慶</w:t>
      </w:r>
    </w:p>
    <w:p w:rsidR="00A31A1B" w:rsidRPr="00D56ED3" w:rsidRDefault="00384B8B" w:rsidP="00384B8B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D042C0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12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61F24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N_47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61F2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N_47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61F24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N_47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61F2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N_47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61F24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N_47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61F2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N_47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61F24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HN_47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61F2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HN_47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D56ED3" w:rsidRDefault="00D56ED3" w:rsidP="000E44E3">
      <w:pPr>
        <w:spacing w:line="160" w:lineRule="exact"/>
        <w:rPr>
          <w:sz w:val="16"/>
          <w:szCs w:val="16"/>
        </w:rPr>
      </w:pPr>
    </w:p>
    <w:p w:rsidR="00D56ED3" w:rsidRPr="00D56ED3" w:rsidRDefault="00D56ED3" w:rsidP="00D56ED3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lastRenderedPageBreak/>
        <w:t>臺北市私立再興中學慶祝創校70週年校慶</w:t>
      </w:r>
    </w:p>
    <w:p w:rsidR="00D56ED3" w:rsidRPr="00D56ED3" w:rsidRDefault="00D56ED3" w:rsidP="00D56ED3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D042C0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12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N_47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N_47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HN_472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HN_472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HN_472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99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N_472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N_472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072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HN_472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56ED3" w:rsidRPr="002D6F35" w:rsidRDefault="00D56ED3" w:rsidP="00D56ED3">
      <w:pPr>
        <w:spacing w:line="160" w:lineRule="exact"/>
        <w:rPr>
          <w:sz w:val="16"/>
          <w:szCs w:val="16"/>
        </w:rPr>
      </w:pPr>
    </w:p>
    <w:p w:rsidR="00D56ED3" w:rsidRDefault="00D56ED3" w:rsidP="000E44E3">
      <w:pPr>
        <w:spacing w:line="160" w:lineRule="exact"/>
        <w:rPr>
          <w:sz w:val="16"/>
          <w:szCs w:val="16"/>
        </w:rPr>
      </w:pPr>
    </w:p>
    <w:p w:rsidR="00D56ED3" w:rsidRPr="00D56ED3" w:rsidRDefault="00D56ED3" w:rsidP="00D56ED3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lastRenderedPageBreak/>
        <w:t>臺北市私立再興中學慶祝創校70週年校慶</w:t>
      </w:r>
    </w:p>
    <w:p w:rsidR="00D56ED3" w:rsidRPr="00D56ED3" w:rsidRDefault="00D56ED3" w:rsidP="00D56ED3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D042C0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12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HN_473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HN_474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HN_474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HN_475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HN_475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HN_476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HN_475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761F24" w:rsidP="00A72194">
            <w:pPr>
              <w:jc w:val="center"/>
              <w:rPr>
                <w:color w:val="FFFFFF"/>
                <w:sz w:val="16"/>
                <w:szCs w:val="16"/>
              </w:rPr>
            </w:pPr>
            <w:bookmarkStart w:id="0" w:name="_GoBack"/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HN_476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56ED3" w:rsidRPr="002D6F35" w:rsidRDefault="00D56ED3" w:rsidP="00D56ED3">
      <w:pPr>
        <w:spacing w:line="160" w:lineRule="exact"/>
        <w:rPr>
          <w:sz w:val="16"/>
          <w:szCs w:val="16"/>
        </w:rPr>
      </w:pPr>
    </w:p>
    <w:p w:rsidR="00D56ED3" w:rsidRPr="002D6F35" w:rsidRDefault="00D56ED3" w:rsidP="000E44E3">
      <w:pPr>
        <w:spacing w:line="160" w:lineRule="exact"/>
        <w:rPr>
          <w:sz w:val="16"/>
          <w:szCs w:val="16"/>
        </w:rPr>
      </w:pPr>
    </w:p>
    <w:sectPr w:rsidR="00D56ED3" w:rsidRPr="002D6F35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BA9" w:rsidRDefault="00B55BA9">
      <w:r>
        <w:separator/>
      </w:r>
    </w:p>
  </w:endnote>
  <w:endnote w:type="continuationSeparator" w:id="0">
    <w:p w:rsidR="00B55BA9" w:rsidRDefault="00B55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61F24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61F24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BA9" w:rsidRDefault="00B55BA9">
      <w:r>
        <w:separator/>
      </w:r>
    </w:p>
  </w:footnote>
  <w:footnote w:type="continuationSeparator" w:id="0">
    <w:p w:rsidR="00B55BA9" w:rsidRDefault="00B55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1D8" w:rsidRDefault="00384B8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0" t="0" r="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B8B"/>
    <w:rsid w:val="0001587E"/>
    <w:rsid w:val="00052622"/>
    <w:rsid w:val="00093A7A"/>
    <w:rsid w:val="00095398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84B8B"/>
    <w:rsid w:val="003C2585"/>
    <w:rsid w:val="003C6948"/>
    <w:rsid w:val="003D0CB5"/>
    <w:rsid w:val="003D2316"/>
    <w:rsid w:val="003E67AD"/>
    <w:rsid w:val="003F3815"/>
    <w:rsid w:val="00412B8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27ED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04BE7"/>
    <w:rsid w:val="00716571"/>
    <w:rsid w:val="0073088C"/>
    <w:rsid w:val="00740832"/>
    <w:rsid w:val="00742133"/>
    <w:rsid w:val="00761F24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87D6D"/>
    <w:rsid w:val="008A4EB5"/>
    <w:rsid w:val="008C152A"/>
    <w:rsid w:val="008E337B"/>
    <w:rsid w:val="00916BB9"/>
    <w:rsid w:val="00935FD0"/>
    <w:rsid w:val="00963B03"/>
    <w:rsid w:val="0097341C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AF38E4"/>
    <w:rsid w:val="00B01067"/>
    <w:rsid w:val="00B172B2"/>
    <w:rsid w:val="00B55BA9"/>
    <w:rsid w:val="00B66BC1"/>
    <w:rsid w:val="00B862CC"/>
    <w:rsid w:val="00B963EF"/>
    <w:rsid w:val="00BE4134"/>
    <w:rsid w:val="00BE7AD7"/>
    <w:rsid w:val="00C50035"/>
    <w:rsid w:val="00C61B70"/>
    <w:rsid w:val="00C73980"/>
    <w:rsid w:val="00C82DB8"/>
    <w:rsid w:val="00CA7F4E"/>
    <w:rsid w:val="00CC4C33"/>
    <w:rsid w:val="00CE585B"/>
    <w:rsid w:val="00CF549B"/>
    <w:rsid w:val="00D042C0"/>
    <w:rsid w:val="00D236CC"/>
    <w:rsid w:val="00D304EB"/>
    <w:rsid w:val="00D334E1"/>
    <w:rsid w:val="00D371FA"/>
    <w:rsid w:val="00D56ED3"/>
    <w:rsid w:val="00D651D8"/>
    <w:rsid w:val="00D7174B"/>
    <w:rsid w:val="00D7263E"/>
    <w:rsid w:val="00D95380"/>
    <w:rsid w:val="00DA25F8"/>
    <w:rsid w:val="00DA315E"/>
    <w:rsid w:val="00DA31C7"/>
    <w:rsid w:val="00DA4448"/>
    <w:rsid w:val="00DA6819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941B6E-2C57-4A8D-9D74-010140957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customStyle="1" w:styleId="aa">
    <w:name w:val="一."/>
    <w:basedOn w:val="a"/>
    <w:rsid w:val="00384B8B"/>
    <w:pPr>
      <w:widowControl/>
      <w:tabs>
        <w:tab w:val="num" w:pos="480"/>
      </w:tabs>
      <w:spacing w:afterLines="20" w:line="420" w:lineRule="exact"/>
      <w:ind w:left="560" w:hangingChars="200" w:hanging="560"/>
    </w:pPr>
    <w:rPr>
      <w:rFonts w:ascii="標楷體" w:eastAsia="標楷體" w:hAnsi="標楷體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7784;&#37329;&#32752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沈金翰</Template>
  <TotalTime>42</TotalTime>
  <Pages>3</Pages>
  <Words>51</Words>
  <Characters>294</Characters>
  <Application>Microsoft Office Word</Application>
  <DocSecurity>0</DocSecurity>
  <Lines>2</Lines>
  <Paragraphs>1</Paragraphs>
  <ScaleCrop>false</ScaleCrop>
  <Company>taipei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Administrator</dc:creator>
  <cp:keywords/>
  <dc:description/>
  <cp:lastModifiedBy>遠郎 雷</cp:lastModifiedBy>
  <cp:revision>8</cp:revision>
  <cp:lastPrinted>2006-08-23T10:51:00Z</cp:lastPrinted>
  <dcterms:created xsi:type="dcterms:W3CDTF">2018-12-03T03:20:00Z</dcterms:created>
  <dcterms:modified xsi:type="dcterms:W3CDTF">2018-12-12T09:26:00Z</dcterms:modified>
</cp:coreProperties>
</file>