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Default="00A31A1B" w:rsidP="00A31A1B">
      <w:pPr>
        <w:jc w:val="center"/>
      </w:pPr>
      <w:r w:rsidRPr="00A31A1B">
        <w:rPr>
          <w:rFonts w:hint="eastAsia"/>
          <w:sz w:val="36"/>
          <w:szCs w:val="36"/>
        </w:rPr>
        <w:t>台北市私立再興中學網</w:t>
      </w:r>
      <w:r w:rsidR="00BE5B07">
        <w:rPr>
          <w:rFonts w:hint="eastAsia"/>
          <w:sz w:val="36"/>
          <w:szCs w:val="36"/>
        </w:rPr>
        <w:t>七年信班參加校際罰球比賽照片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11595" w:rsidP="0061159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163955" cy="2078355"/>
                  <wp:effectExtent l="19050" t="0" r="0" b="0"/>
                  <wp:docPr id="181" name="圖片 181" descr="\\Server008\資料交換區\622薛兆宏\20111019_七信投籃比賽\P1000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\\Server008\資料交換區\622薛兆宏\20111019_七信投籃比賽\P1000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11595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71" name="圖片 71" descr="\\Server008\資料交換區\622薛兆宏\20111019_七信投籃比賽\P100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Server008\資料交換區\622薛兆宏\20111019_七信投籃比賽\P100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11595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74" name="圖片 74" descr="\\Server008\資料交換區\622薛兆宏\20111019_七信投籃比賽\P100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Server008\資料交換區\622薛兆宏\20111019_七信投籃比賽\P1000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11595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77" name="圖片 77" descr="\\Server008\資料交換區\622薛兆宏\20111019_七信投籃比賽\P100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Server008\資料交換區\622薛兆宏\20111019_七信投籃比賽\P100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11595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80" name="圖片 80" descr="\\Server008\資料交換區\622薛兆宏\20111019_七信投籃比賽\P100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\\Server008\資料交換區\622薛兆宏\20111019_七信投籃比賽\P100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11595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83" name="圖片 83" descr="\\Server008\資料交換區\622薛兆宏\20111019_七信投籃比賽\P1000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Server008\資料交換區\622薛兆宏\20111019_七信投籃比賽\P1000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11595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86" name="圖片 86" descr="\\Server008\資料交換區\622薛兆宏\20111019_七信投籃比賽\P100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\\Server008\資料交換區\622薛兆宏\20111019_七信投籃比賽\P100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611595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89" name="圖片 89" descr="\\Server008\資料交換區\622薛兆宏\20111019_七信投籃比賽\P1000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\\Server008\資料交換區\622薛兆宏\20111019_七信投籃比賽\P1000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09570" cy="1641475"/>
                  <wp:effectExtent l="19050" t="0" r="5080" b="0"/>
                  <wp:docPr id="92" name="圖片 92" descr="\\Server008\資料交換區\622薛兆宏\20111019_七信投籃比賽\P1000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\\Server008\資料交換區\622薛兆宏\20111019_七信投籃比賽\P1000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95" name="圖片 95" descr="\\Server008\資料交換區\622薛兆宏\20111019_七信投籃比賽\P1000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\\Server008\資料交換區\622薛兆宏\20111019_七信投籃比賽\P1000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98" name="圖片 98" descr="\\Server008\資料交換區\622薛兆宏\20111019_七信投籃比賽\P1000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\\Server008\資料交換區\622薛兆宏\20111019_七信投籃比賽\P1000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01" name="圖片 101" descr="\\Server008\資料交換區\622薛兆宏\20111019_七信投籃比賽\P1000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Server008\資料交換區\622薛兆宏\20111019_七信投籃比賽\P1000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163955" cy="2078355"/>
                  <wp:effectExtent l="19050" t="0" r="0" b="0"/>
                  <wp:docPr id="104" name="圖片 104" descr="\\Server008\資料交換區\622薛兆宏\20111019_七信投籃比賽\P1000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\\Server008\資料交換區\622薛兆宏\20111019_七信投籃比賽\P10003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07" name="圖片 107" descr="\\Server008\資料交換區\622薛兆宏\20111019_七信投籃比賽\P100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\\Server008\資料交換區\622薛兆宏\20111019_七信投籃比賽\P1000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11" name="圖片 111" descr="\\Server008\資料交換區\622薛兆宏\20111019_七信投籃比賽\P100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\\Server008\資料交換區\622薛兆宏\20111019_七信投籃比賽\P100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14" name="圖片 114" descr="\\Server008\資料交換區\622薛兆宏\20111019_七信投籃比賽\P100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\\Server008\資料交換區\622薛兆宏\20111019_七信投籃比賽\P100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1163955" cy="2078355"/>
                  <wp:effectExtent l="19050" t="0" r="0" b="0"/>
                  <wp:docPr id="176" name="圖片 176" descr="\\Server008\資料交換區\622薛兆宏\20111019_七信投籃比賽\P100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\\Server008\資料交換區\622薛兆宏\20111019_七信投籃比賽\P1000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163955" cy="2078355"/>
                  <wp:effectExtent l="19050" t="0" r="0" b="0"/>
                  <wp:docPr id="171" name="圖片 171" descr="\\Server008\資料交換區\622薛兆宏\20111019_七信投籃比賽\P1000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\\Server008\資料交換區\622薛兆宏\20111019_七信投籃比賽\P100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68" name="圖片 168" descr="\\Server008\資料交換區\622薛兆宏\20111019_七信投籃比賽\P100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\\Server008\資料交換區\622薛兆宏\20111019_七信投籃比賽\P1000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65" name="圖片 165" descr="\\Server008\資料交換區\622薛兆宏\20111019_七信投籃比賽\P100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\\Server008\資料交換區\622薛兆宏\20111019_七信投籃比賽\P1000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62" name="圖片 162" descr="\\Server008\資料交換區\622薛兆宏\20111019_七信投籃比賽\P100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\\Server008\資料交換區\622薛兆宏\20111019_七信投籃比賽\P100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163955" cy="2078355"/>
                  <wp:effectExtent l="19050" t="0" r="0" b="0"/>
                  <wp:docPr id="159" name="圖片 159" descr="\\Server008\資料交換區\622薛兆宏\20111019_七信投籃比賽\P1000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\\Server008\資料交換區\622薛兆宏\20111019_七信投籃比賽\P1000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163955" cy="2078355"/>
                  <wp:effectExtent l="19050" t="0" r="0" b="0"/>
                  <wp:docPr id="156" name="圖片 156" descr="\\Server008\資料交換區\622薛兆宏\20111019_七信投籃比賽\P100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\\Server008\資料交換區\622薛兆宏\20111019_七信投籃比賽\P100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163955" cy="2078355"/>
                  <wp:effectExtent l="19050" t="0" r="0" b="0"/>
                  <wp:docPr id="153" name="圖片 153" descr="\\Server008\資料交換區\622薛兆宏\20111019_七信投籃比賽\P100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\\Server008\資料交換區\622薛兆宏\20111019_七信投籃比賽\P100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p w:rsidR="00BE5B07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2909570" cy="1641475"/>
                  <wp:effectExtent l="19050" t="0" r="5080" b="0"/>
                  <wp:docPr id="150" name="圖片 150" descr="\\Server008\資料交換區\622薛兆宏\20111019_七信投籃比賽\P100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\\Server008\資料交換區\622薛兆宏\20111019_七信投籃比賽\P100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163955" cy="2078355"/>
                  <wp:effectExtent l="19050" t="0" r="0" b="0"/>
                  <wp:docPr id="147" name="圖片 147" descr="\\Server008\資料交換區\622薛兆宏\20111019_七信投籃比賽\P100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\Server008\資料交換區\622薛兆宏\20111019_七信投籃比賽\P100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1163955" cy="2078355"/>
                  <wp:effectExtent l="19050" t="0" r="0" b="0"/>
                  <wp:docPr id="144" name="圖片 144" descr="\\Server008\資料交換區\622薛兆宏\20111019_七信投籃比賽\P100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\\Server008\資料交換區\622薛兆宏\20111019_七信投籃比賽\P100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29" name="圖片 129" descr="\\Server008\資料交換區\622薛兆宏\20111019_七信投籃比賽\P1000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\\Server008\資料交換區\622薛兆宏\20111019_七信投籃比賽\P1000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26" name="圖片 126" descr="\\Server008\資料交換區\622薛兆宏\20111019_七信投籃比賽\P100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\\Server008\資料交換區\622薛兆宏\20111019_七信投籃比賽\P100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23" name="圖片 123" descr="\\Server008\資料交換區\622薛兆宏\20111019_七信投籃比賽\P100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\\Server008\資料交換區\622薛兆宏\20111019_七信投籃比賽\P100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BE5B07" w:rsidRPr="00DA4448" w:rsidTr="00DB0E73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20" name="圖片 120" descr="\\Server008\資料交換區\622薛兆宏\20111019_七信投籃比賽\P100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\\Server008\資料交換區\622薛兆宏\20111019_七信投籃比賽\P100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Default="00BE5B07" w:rsidP="00DB0E73">
            <w:pPr>
              <w:jc w:val="center"/>
              <w:rPr>
                <w:rFonts w:hint="eastAsia"/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DA4448" w:rsidRDefault="00611595" w:rsidP="00DB0E73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09570" cy="1641475"/>
                  <wp:effectExtent l="19050" t="0" r="5080" b="0"/>
                  <wp:docPr id="117" name="圖片 117" descr="\\Server008\資料交換區\622薛兆宏\20111019_七信投籃比賽\P100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\\Server008\資料交換區\622薛兆宏\20111019_七信投籃比賽\P100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64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B07" w:rsidRPr="008E337B" w:rsidTr="00DB0E73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E5B07" w:rsidRPr="008E337B" w:rsidRDefault="00BE5B07" w:rsidP="00DB0E73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BE5B07" w:rsidRPr="002D6F35" w:rsidRDefault="00BE5B07" w:rsidP="000E44E3">
      <w:pPr>
        <w:spacing w:line="160" w:lineRule="exact"/>
        <w:rPr>
          <w:rFonts w:hint="eastAsia"/>
          <w:sz w:val="16"/>
          <w:szCs w:val="16"/>
        </w:rPr>
      </w:pPr>
    </w:p>
    <w:sectPr w:rsidR="00BE5B07" w:rsidRPr="002D6F35" w:rsidSect="00F060F8">
      <w:headerReference w:type="default" r:id="rId38"/>
      <w:footerReference w:type="default" r:id="rId39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5B07" w:rsidRDefault="00BE5B07">
      <w:r>
        <w:separator/>
      </w:r>
    </w:p>
  </w:endnote>
  <w:endnote w:type="continuationSeparator" w:id="0">
    <w:p w:rsidR="00BE5B07" w:rsidRDefault="00BE5B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11595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611595">
      <w:rPr>
        <w:rFonts w:ascii="Cambria" w:hAnsi="Cambria"/>
        <w:b/>
        <w:noProof/>
        <w:sz w:val="24"/>
        <w:szCs w:val="24"/>
      </w:rPr>
      <w:t>4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5B07" w:rsidRDefault="00BE5B07">
      <w:r>
        <w:separator/>
      </w:r>
    </w:p>
  </w:footnote>
  <w:footnote w:type="continuationSeparator" w:id="0">
    <w:p w:rsidR="00BE5B07" w:rsidRDefault="00BE5B0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1D8" w:rsidRDefault="00611595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1595"/>
    <w:rsid w:val="0001587E"/>
    <w:rsid w:val="00052622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1595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E4134"/>
    <w:rsid w:val="00BE5B07"/>
    <w:rsid w:val="00BE7AD7"/>
    <w:rsid w:val="00C50035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8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網路刊登照片表格(8張照片範本)</Template>
  <TotalTime>17</TotalTime>
  <Pages>4</Pages>
  <Words>44</Words>
  <Characters>251</Characters>
  <Application>Microsoft Office Word</Application>
  <DocSecurity>0</DocSecurity>
  <Lines>2</Lines>
  <Paragraphs>1</Paragraphs>
  <ScaleCrop>false</ScaleCrop>
  <Company>taipei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2011-10-20T07:00:00Z</dcterms:created>
  <dcterms:modified xsi:type="dcterms:W3CDTF">2011-10-20T07:17:00Z</dcterms:modified>
</cp:coreProperties>
</file>