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再興中學</w:t>
      </w:r>
      <w:r w:rsidR="00D25E71">
        <w:rPr>
          <w:rFonts w:hint="eastAsia"/>
          <w:sz w:val="36"/>
          <w:szCs w:val="36"/>
        </w:rPr>
        <w:t>參加全國青少年暨高齡者劍道錦標賽比賽照片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65" name="圖片 65" descr="F:\kendo\DSC0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kendo\DSC0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68" name="圖片 68" descr="F:\kendo\DSC0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kendo\DSC02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71" name="圖片 71" descr="F:\kendo\DSC0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kendo\DSC0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74" name="圖片 74" descr="F:\kendo\DSC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kendo\DSC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77" name="圖片 77" descr="F:\kendo\複製 -DSC0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:\kendo\複製 -DSC0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80" name="圖片 80" descr="F:\kendo\DSC0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kendo\DSC0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83" name="圖片 83" descr="F:\kendo\DSC02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:\kendo\DSC02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5E71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86" name="圖片 86" descr="F:\kendo\DSC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kendo\DSC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5E71" w:rsidRPr="00DA4448" w:rsidTr="00D2001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784475" cy="2078355"/>
                  <wp:effectExtent l="19050" t="0" r="0" b="0"/>
                  <wp:docPr id="89" name="圖片 89" descr="F:\kendo\DSC0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kendo\DSC0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92" name="圖片 92" descr="F:\kendo\DSC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kendo\DSC0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71" w:rsidRPr="008E337B" w:rsidTr="00D2001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5E71" w:rsidRPr="00DA4448" w:rsidTr="00D2001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04" name="圖片 104" descr="F:\kendo\DSC0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kendo\DSC0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01" name="圖片 101" descr="F:\kendo\DSC0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kendo\DSC0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71" w:rsidRPr="008E337B" w:rsidTr="00D2001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5E71" w:rsidRPr="00DA4448" w:rsidTr="00D2001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10" name="圖片 110" descr="F:\kendo\DSC0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:\kendo\DSC0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07" name="圖片 107" descr="F:\kendo\DSC0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:\kendo\DSC0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71" w:rsidRPr="008E337B" w:rsidTr="00D2001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5E71" w:rsidRPr="00DA4448" w:rsidTr="00D2001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98" name="圖片 98" descr="F:\kendo\DSC0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kendo\DSC0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DA4448" w:rsidRDefault="00D25E71" w:rsidP="00D20019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95" name="圖片 95" descr="F:\kendo\DSC0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kendo\DSC0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71" w:rsidRPr="008E337B" w:rsidTr="00D2001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5E71" w:rsidRPr="008E337B" w:rsidRDefault="00D25E71" w:rsidP="00D2001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5E71" w:rsidRDefault="00D25E71" w:rsidP="000E44E3">
      <w:pPr>
        <w:spacing w:line="160" w:lineRule="exact"/>
        <w:rPr>
          <w:rFonts w:hint="eastAsia"/>
          <w:sz w:val="16"/>
          <w:szCs w:val="16"/>
        </w:rPr>
      </w:pPr>
    </w:p>
    <w:p w:rsidR="00D25E71" w:rsidRPr="002D6F35" w:rsidRDefault="00D25E71" w:rsidP="000E44E3">
      <w:pPr>
        <w:spacing w:line="160" w:lineRule="exact"/>
        <w:rPr>
          <w:rFonts w:hint="eastAsia"/>
          <w:sz w:val="16"/>
          <w:szCs w:val="16"/>
        </w:rPr>
      </w:pPr>
    </w:p>
    <w:sectPr w:rsidR="00D25E71" w:rsidRPr="002D6F35" w:rsidSect="00F060F8">
      <w:headerReference w:type="default" r:id="rId21"/>
      <w:footerReference w:type="default" r:id="rId2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E71" w:rsidRDefault="00D25E71">
      <w:r>
        <w:separator/>
      </w:r>
    </w:p>
  </w:endnote>
  <w:endnote w:type="continuationSeparator" w:id="0">
    <w:p w:rsidR="00D25E71" w:rsidRDefault="00D25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5E7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5E7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E71" w:rsidRDefault="00D25E71">
      <w:r>
        <w:separator/>
      </w:r>
    </w:p>
  </w:footnote>
  <w:footnote w:type="continuationSeparator" w:id="0">
    <w:p w:rsidR="00D25E71" w:rsidRDefault="00D25E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D25E7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25E71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5</TotalTime>
  <Pages>2</Pages>
  <Words>23</Words>
  <Characters>133</Characters>
  <Application>Microsoft Office Word</Application>
  <DocSecurity>0</DocSecurity>
  <Lines>1</Lines>
  <Paragraphs>1</Paragraphs>
  <ScaleCrop>false</ScaleCrop>
  <Company>taipei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2011-09-22T01:18:00Z</dcterms:created>
  <dcterms:modified xsi:type="dcterms:W3CDTF">2011-09-22T01:23:00Z</dcterms:modified>
</cp:coreProperties>
</file>