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Default="00A31A1B" w:rsidP="00482E0E">
      <w:pPr>
        <w:jc w:val="center"/>
      </w:pPr>
      <w:r w:rsidRPr="00A31A1B">
        <w:rPr>
          <w:rFonts w:hint="eastAsia"/>
          <w:sz w:val="36"/>
          <w:szCs w:val="36"/>
        </w:rPr>
        <w:t>再興中學</w:t>
      </w:r>
      <w:r w:rsidR="00482E0E">
        <w:rPr>
          <w:rFonts w:hint="eastAsia"/>
          <w:sz w:val="36"/>
          <w:szCs w:val="36"/>
        </w:rPr>
        <w:t>國中籃球隊參加</w:t>
      </w:r>
      <w:r w:rsidR="00482E0E">
        <w:rPr>
          <w:rFonts w:hint="eastAsia"/>
          <w:sz w:val="36"/>
          <w:szCs w:val="36"/>
        </w:rPr>
        <w:t>100</w:t>
      </w:r>
      <w:r w:rsidR="00482E0E">
        <w:rPr>
          <w:rFonts w:hint="eastAsia"/>
          <w:sz w:val="36"/>
          <w:szCs w:val="36"/>
        </w:rPr>
        <w:t>年度台北市中正盃籃球錦標賽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66FC5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932940"/>
                  <wp:effectExtent l="19050" t="0" r="5080" b="0"/>
                  <wp:docPr id="33" name="圖片 33" descr="\\Server008\資料交換區\622薛兆宏\100中正杯籃球賽照片\DSC01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Server008\資料交換區\622薛兆宏\100中正杯籃球賽照片\DSC01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66FC5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932940"/>
                  <wp:effectExtent l="19050" t="0" r="5080" b="0"/>
                  <wp:docPr id="68" name="圖片 68" descr="\\Server008\資料交換區\622薛兆宏\100中正杯籃球賽照片\DSC01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\\Server008\資料交換區\622薛兆宏\100中正杯籃球賽照片\DSC01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66FC5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932940"/>
                  <wp:effectExtent l="19050" t="0" r="5080" b="0"/>
                  <wp:docPr id="89" name="圖片 89" descr="\\Server008\資料交換區\622薛兆宏\100中正杯籃球賽照片\DSC01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\\Server008\資料交換區\622薛兆宏\100中正杯籃球賽照片\DSC01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66FC5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932940"/>
                  <wp:effectExtent l="19050" t="0" r="5080" b="0"/>
                  <wp:docPr id="86" name="圖片 86" descr="\\Server008\資料交換區\622薛兆宏\100中正杯籃球賽照片\DSC01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\\Server008\資料交換區\622薛兆宏\100中正杯籃球賽照片\DSC01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66FC5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932940"/>
                  <wp:effectExtent l="19050" t="0" r="5080" b="0"/>
                  <wp:docPr id="83" name="圖片 83" descr="\\Server008\資料交換區\622薛兆宏\100中正杯籃球賽照片\DSC01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\\Server008\資料交換區\622薛兆宏\100中正杯籃球賽照片\DSC01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66FC5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932940"/>
                  <wp:effectExtent l="19050" t="0" r="5080" b="0"/>
                  <wp:docPr id="80" name="圖片 80" descr="\\Server008\資料交換區\622薛兆宏\100中正杯籃球賽照片\DSC01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\\Server008\資料交換區\622薛兆宏\100中正杯籃球賽照片\DSC01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66FC5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932940"/>
                  <wp:effectExtent l="19050" t="0" r="5080" b="0"/>
                  <wp:docPr id="77" name="圖片 77" descr="\\Server008\資料交換區\622薛兆宏\100中正杯籃球賽照片\DSC01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\\Server008\資料交換區\622薛兆宏\100中正杯籃球賽照片\DSC01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66FC5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932940"/>
                  <wp:effectExtent l="19050" t="0" r="5080" b="0"/>
                  <wp:docPr id="74" name="圖片 74" descr="\\Server008\資料交換區\622薛兆宏\100中正杯籃球賽照片\DSC01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\\Server008\資料交換區\622薛兆宏\100中正杯籃球賽照片\DSC01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482E0E" w:rsidRPr="00DA4448" w:rsidTr="00C262DF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82E0E" w:rsidRPr="00DA4448" w:rsidRDefault="00366FC5" w:rsidP="00C262D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2909570" cy="1932940"/>
                  <wp:effectExtent l="19050" t="0" r="5080" b="0"/>
                  <wp:docPr id="71" name="圖片 71" descr="\\Server008\資料交換區\622薛兆宏\100中正杯籃球賽照片\DSC01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\\Server008\資料交換區\622薛兆宏\100中正杯籃球賽照片\DSC01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82E0E" w:rsidRDefault="00482E0E" w:rsidP="00C262DF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82E0E" w:rsidRPr="00DA4448" w:rsidRDefault="00366FC5" w:rsidP="00C262D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932940"/>
                  <wp:effectExtent l="19050" t="0" r="5080" b="0"/>
                  <wp:docPr id="65" name="圖片 65" descr="\\Server008\資料交換區\622薛兆宏\100中正杯籃球賽照片\DSC01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\\Server008\資料交換區\622薛兆宏\100中正杯籃球賽照片\DSC01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E0E" w:rsidRPr="008E337B" w:rsidTr="00C262DF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82E0E" w:rsidRPr="008E337B" w:rsidRDefault="00482E0E" w:rsidP="00C262D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82E0E" w:rsidRPr="008E337B" w:rsidRDefault="00482E0E" w:rsidP="00C262D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82E0E" w:rsidRPr="008E337B" w:rsidRDefault="00482E0E" w:rsidP="00C262D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482E0E" w:rsidRPr="00DA4448" w:rsidTr="00C262DF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82E0E" w:rsidRPr="00DA4448" w:rsidRDefault="00366FC5" w:rsidP="00C262DF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932940"/>
                  <wp:effectExtent l="19050" t="0" r="5080" b="0"/>
                  <wp:docPr id="62" name="圖片 62" descr="\\Server008\資料交換區\622薛兆宏\100中正杯籃球賽照片\DSC01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\\Server008\資料交換區\622薛兆宏\100中正杯籃球賽照片\DSC01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82E0E" w:rsidRDefault="00482E0E" w:rsidP="00C262DF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82E0E" w:rsidRPr="00DA4448" w:rsidRDefault="00366FC5" w:rsidP="00C262D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932940"/>
                  <wp:effectExtent l="19050" t="0" r="5080" b="0"/>
                  <wp:docPr id="59" name="圖片 59" descr="\\Server008\資料交換區\622薛兆宏\100中正杯籃球賽照片\DSC01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\\Server008\資料交換區\622薛兆宏\100中正杯籃球賽照片\DSC01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E0E" w:rsidRPr="008E337B" w:rsidTr="00C262DF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82E0E" w:rsidRPr="008E337B" w:rsidRDefault="00482E0E" w:rsidP="00C262D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82E0E" w:rsidRPr="008E337B" w:rsidRDefault="00482E0E" w:rsidP="00C262D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82E0E" w:rsidRPr="008E337B" w:rsidRDefault="00482E0E" w:rsidP="00C262D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482E0E" w:rsidRPr="00DA4448" w:rsidTr="00C262DF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82E0E" w:rsidRPr="00DA4448" w:rsidRDefault="00366FC5" w:rsidP="00C262DF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932940"/>
                  <wp:effectExtent l="19050" t="0" r="5080" b="0"/>
                  <wp:docPr id="56" name="圖片 56" descr="\\Server008\資料交換區\622薛兆宏\100中正杯籃球賽照片\DSC01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\\Server008\資料交換區\622薛兆宏\100中正杯籃球賽照片\DSC01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82E0E" w:rsidRDefault="00482E0E" w:rsidP="00C262DF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82E0E" w:rsidRPr="00DA4448" w:rsidRDefault="00366FC5" w:rsidP="00C262D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932940"/>
                  <wp:effectExtent l="19050" t="0" r="5080" b="0"/>
                  <wp:docPr id="53" name="圖片 53" descr="\\Server008\資料交換區\622薛兆宏\100中正杯籃球賽照片\DSC01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\\Server008\資料交換區\622薛兆宏\100中正杯籃球賽照片\DSC01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E0E" w:rsidRPr="008E337B" w:rsidTr="00C262DF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82E0E" w:rsidRPr="008E337B" w:rsidRDefault="00482E0E" w:rsidP="00C262D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82E0E" w:rsidRPr="008E337B" w:rsidRDefault="00482E0E" w:rsidP="00C262D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82E0E" w:rsidRPr="008E337B" w:rsidRDefault="00482E0E" w:rsidP="00C262D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482E0E" w:rsidRPr="00DA4448" w:rsidTr="00C262DF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82E0E" w:rsidRPr="00DA4448" w:rsidRDefault="00366FC5" w:rsidP="00C262DF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932940"/>
                  <wp:effectExtent l="19050" t="0" r="5080" b="0"/>
                  <wp:docPr id="39" name="圖片 39" descr="\\Server008\資料交換區\622薛兆宏\100中正杯籃球賽照片\DSC01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Server008\資料交換區\622薛兆宏\100中正杯籃球賽照片\DSC01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82E0E" w:rsidRDefault="00482E0E" w:rsidP="00C262DF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82E0E" w:rsidRPr="00DA4448" w:rsidRDefault="00366FC5" w:rsidP="00C262D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932940"/>
                  <wp:effectExtent l="19050" t="0" r="5080" b="0"/>
                  <wp:docPr id="36" name="圖片 36" descr="\\Server008\資料交換區\622薛兆宏\100中正杯籃球賽照片\DSC01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Server008\資料交換區\622薛兆宏\100中正杯籃球賽照片\DSC01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E0E" w:rsidRPr="008E337B" w:rsidTr="00C262DF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82E0E" w:rsidRPr="008E337B" w:rsidRDefault="00482E0E" w:rsidP="00C262D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82E0E" w:rsidRPr="008E337B" w:rsidRDefault="00482E0E" w:rsidP="00C262D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82E0E" w:rsidRPr="008E337B" w:rsidRDefault="00482E0E" w:rsidP="00C262D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482E0E" w:rsidRPr="002D6F35" w:rsidRDefault="00482E0E" w:rsidP="000E44E3">
      <w:pPr>
        <w:spacing w:line="160" w:lineRule="exact"/>
        <w:rPr>
          <w:rFonts w:hint="eastAsia"/>
          <w:sz w:val="16"/>
          <w:szCs w:val="16"/>
        </w:rPr>
      </w:pPr>
    </w:p>
    <w:sectPr w:rsidR="00482E0E" w:rsidRPr="002D6F35" w:rsidSect="00F060F8">
      <w:headerReference w:type="default" r:id="rId22"/>
      <w:footerReference w:type="default" r:id="rId23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E0E" w:rsidRDefault="00482E0E">
      <w:r>
        <w:separator/>
      </w:r>
    </w:p>
  </w:endnote>
  <w:endnote w:type="continuationSeparator" w:id="0">
    <w:p w:rsidR="00482E0E" w:rsidRDefault="00482E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66FC5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66FC5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E0E" w:rsidRDefault="00482E0E">
      <w:r>
        <w:separator/>
      </w:r>
    </w:p>
  </w:footnote>
  <w:footnote w:type="continuationSeparator" w:id="0">
    <w:p w:rsidR="00482E0E" w:rsidRDefault="00482E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366FC5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6FC5"/>
    <w:rsid w:val="0001587E"/>
    <w:rsid w:val="00052622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66FC5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82E0E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E4134"/>
    <w:rsid w:val="00BE7AD7"/>
    <w:rsid w:val="00C50035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6039;&#26009;&#20132;&#25563;&#21312;\622&#34203;&#20806;&#23439;\&#32178;&#36335;&#21002;&#30331;&#29031;&#29255;&#34920;&#26684;(8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網路刊登照片表格(8張照片範本)</Template>
  <TotalTime>29</TotalTime>
  <Pages>2</Pages>
  <Words>23</Words>
  <Characters>135</Characters>
  <Application>Microsoft Office Word</Application>
  <DocSecurity>0</DocSecurity>
  <Lines>1</Lines>
  <Paragraphs>1</Paragraphs>
  <ScaleCrop>false</ScaleCrop>
  <Company>taipei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</cp:revision>
  <cp:lastPrinted>2006-08-23T10:51:00Z</cp:lastPrinted>
  <dcterms:created xsi:type="dcterms:W3CDTF">2011-09-28T23:56:00Z</dcterms:created>
  <dcterms:modified xsi:type="dcterms:W3CDTF">2011-09-29T00:25:00Z</dcterms:modified>
</cp:coreProperties>
</file>