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6E5823" w:rsidRDefault="006E5823" w:rsidP="00A31A1B">
      <w:pPr>
        <w:jc w:val="center"/>
        <w:rPr>
          <w:rFonts w:ascii="華康新特明體(P)" w:eastAsia="華康新特明體(P)"/>
          <w:b/>
          <w:color w:val="FF0000"/>
        </w:rPr>
      </w:pPr>
      <w:r w:rsidRPr="006E5823">
        <w:rPr>
          <w:rFonts w:ascii="華康新特明體(P)" w:eastAsia="華康新特明體(P)" w:hint="eastAsia"/>
          <w:b/>
          <w:color w:val="FF0000"/>
          <w:sz w:val="36"/>
          <w:szCs w:val="36"/>
        </w:rPr>
        <w:t>102學年度</w:t>
      </w:r>
      <w:r>
        <w:rPr>
          <w:rFonts w:ascii="華康新特明體(P)" w:eastAsia="華康新特明體(P)" w:hint="eastAsia"/>
          <w:b/>
          <w:color w:val="FF0000"/>
          <w:sz w:val="36"/>
          <w:szCs w:val="36"/>
        </w:rPr>
        <w:t xml:space="preserve"> </w:t>
      </w:r>
      <w:r w:rsidRPr="006E5823">
        <w:rPr>
          <w:rFonts w:ascii="華康新特明體(P)" w:eastAsia="華康新特明體(P)" w:hint="eastAsia"/>
          <w:b/>
          <w:color w:val="FF0000"/>
          <w:sz w:val="36"/>
          <w:szCs w:val="36"/>
        </w:rPr>
        <w:t>教室佈置</w:t>
      </w:r>
      <w:r>
        <w:rPr>
          <w:rFonts w:ascii="華康新特明體(P)" w:eastAsia="華康新特明體(P)" w:hint="eastAsia"/>
          <w:b/>
          <w:color w:val="FF0000"/>
          <w:sz w:val="36"/>
          <w:szCs w:val="36"/>
        </w:rPr>
        <w:t xml:space="preserve">比賽 </w:t>
      </w:r>
      <w:r w:rsidR="00822F30">
        <w:rPr>
          <w:rFonts w:ascii="華康新特明體(P)" w:eastAsia="華康新特明體(P)" w:hint="eastAsia"/>
          <w:b/>
          <w:color w:val="FF0000"/>
          <w:sz w:val="36"/>
          <w:szCs w:val="36"/>
        </w:rPr>
        <w:t>高中部</w:t>
      </w:r>
      <w:r w:rsidRPr="006E5823">
        <w:rPr>
          <w:rFonts w:ascii="華康新特明體(P)" w:eastAsia="華康新特明體(P)" w:hint="eastAsia"/>
          <w:b/>
          <w:color w:val="FF0000"/>
          <w:sz w:val="36"/>
          <w:szCs w:val="36"/>
        </w:rPr>
        <w:t>得獎班級</w:t>
      </w:r>
      <w:r>
        <w:rPr>
          <w:rFonts w:ascii="華康新特明體(P)" w:eastAsia="華康新特明體(P)" w:hint="eastAsia"/>
          <w:b/>
          <w:color w:val="FF0000"/>
          <w:sz w:val="36"/>
          <w:szCs w:val="36"/>
        </w:rPr>
        <w:t>作品</w:t>
      </w:r>
      <w:r w:rsidRPr="006E5823">
        <w:rPr>
          <w:rFonts w:ascii="華康新特明體(P)" w:eastAsia="華康新特明體(P)" w:hint="eastAsia"/>
          <w:b/>
          <w:color w:val="FF0000"/>
          <w:sz w:val="36"/>
          <w:szCs w:val="36"/>
        </w:rPr>
        <w:t xml:space="preserve"> </w:t>
      </w:r>
      <w:r w:rsidRPr="006E5823">
        <w:rPr>
          <w:rFonts w:ascii="華康新特明體(P)" w:eastAsia="華康新特明體(P)" w:hAnsi="Cambria" w:hint="eastAsia"/>
          <w:b/>
          <w:i/>
          <w:color w:val="FF0000"/>
          <w:spacing w:val="-10"/>
          <w:w w:val="90"/>
        </w:rPr>
        <w:t>102.</w:t>
      </w:r>
      <w:r w:rsidR="00A31A1B" w:rsidRPr="006E5823">
        <w:rPr>
          <w:rFonts w:ascii="華康新特明體(P)" w:eastAsia="華康新特明體(P)" w:hAnsi="Cambria" w:hint="eastAsia"/>
          <w:b/>
          <w:i/>
          <w:color w:val="FF0000"/>
          <w:spacing w:val="-10"/>
          <w:w w:val="90"/>
        </w:rPr>
        <w:t>0</w:t>
      </w:r>
      <w:r w:rsidRPr="006E5823">
        <w:rPr>
          <w:rFonts w:ascii="華康新特明體(P)" w:eastAsia="華康新特明體(P)" w:hAnsi="Cambria" w:hint="eastAsia"/>
          <w:b/>
          <w:i/>
          <w:color w:val="FF0000"/>
          <w:spacing w:val="-10"/>
          <w:w w:val="90"/>
        </w:rPr>
        <w:t>9</w:t>
      </w:r>
      <w:r w:rsidR="00A31A1B" w:rsidRPr="006E5823">
        <w:rPr>
          <w:rFonts w:ascii="華康新特明體(P)" w:eastAsia="華康新特明體(P)" w:hAnsi="Cambria" w:hint="eastAsia"/>
          <w:b/>
          <w:i/>
          <w:color w:val="FF0000"/>
          <w:spacing w:val="-10"/>
          <w:w w:val="90"/>
        </w:rPr>
        <w:t>.</w:t>
      </w:r>
      <w:r w:rsidRPr="006E5823">
        <w:rPr>
          <w:rFonts w:ascii="華康新特明體(P)" w:eastAsia="華康新特明體(P)" w:hAnsi="Cambria" w:hint="eastAsia"/>
          <w:b/>
          <w:i/>
          <w:color w:val="FF0000"/>
          <w:spacing w:val="-10"/>
          <w:w w:val="90"/>
        </w:rPr>
        <w:t>16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9865"/>
      </w:tblGrid>
      <w:tr w:rsidR="00220DA0" w:rsidRPr="00DA4448" w:rsidTr="00517216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20DA0" w:rsidRPr="00DA4448" w:rsidRDefault="006E5823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24575" cy="4086225"/>
                  <wp:effectExtent l="19050" t="0" r="9525" b="0"/>
                  <wp:docPr id="3" name="圖片 3" descr="C:\Users\Administrator\Desktop\教室佈置\高三組\高三勤(第一名)_正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教室佈置\高三組\高三勤(第一名)_正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08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DA0" w:rsidRPr="000B2E68" w:rsidTr="00517216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20DA0" w:rsidRPr="000B2E68" w:rsidRDefault="00220DA0" w:rsidP="006B2A4F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5835DC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高三組  第</w:t>
            </w:r>
            <w:r w:rsidR="006E5823" w:rsidRPr="006E5823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一名  高三勤</w:t>
            </w:r>
          </w:p>
        </w:tc>
      </w:tr>
      <w:tr w:rsidR="00220DA0" w:rsidRPr="00DA4448" w:rsidTr="00517216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20DA0" w:rsidRPr="00DA4448" w:rsidRDefault="006E5823" w:rsidP="006E5823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24575" cy="4086225"/>
                  <wp:effectExtent l="19050" t="0" r="9525" b="0"/>
                  <wp:docPr id="25" name="圖片 25" descr="C:\Users\Administrator\Desktop\教室佈置\高三組\高三仁(第二名)_正面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istrator\Desktop\教室佈置\高三組\高三仁(第二名)_正面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08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DA0" w:rsidRPr="000B2E68" w:rsidTr="00517216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20DA0" w:rsidRPr="000B2E68" w:rsidRDefault="00220DA0" w:rsidP="006B2A4F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5835DC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 xml:space="preserve">高三組  </w:t>
            </w:r>
            <w:r w:rsidR="006E5823" w:rsidRPr="006E5823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第二名 高三</w:t>
            </w:r>
            <w:r w:rsidR="006E5823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仁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6E5823" w:rsidRDefault="006E5823" w:rsidP="000E44E3">
      <w:pPr>
        <w:spacing w:line="160" w:lineRule="exact"/>
        <w:rPr>
          <w:sz w:val="16"/>
          <w:szCs w:val="16"/>
        </w:rPr>
      </w:pPr>
    </w:p>
    <w:p w:rsidR="006E5823" w:rsidRPr="006E5823" w:rsidRDefault="006E5823" w:rsidP="006E5823">
      <w:pPr>
        <w:jc w:val="center"/>
        <w:rPr>
          <w:rFonts w:ascii="華康新特明體(P)" w:eastAsia="華康新特明體(P)"/>
          <w:b/>
          <w:color w:val="FF0000"/>
        </w:rPr>
      </w:pPr>
      <w:r w:rsidRPr="006E5823">
        <w:rPr>
          <w:rFonts w:ascii="華康新特明體(P)" w:eastAsia="華康新特明體(P)" w:hint="eastAsia"/>
          <w:b/>
          <w:color w:val="FF0000"/>
          <w:sz w:val="36"/>
          <w:szCs w:val="36"/>
        </w:rPr>
        <w:lastRenderedPageBreak/>
        <w:t>102學年度</w:t>
      </w:r>
      <w:r>
        <w:rPr>
          <w:rFonts w:ascii="華康新特明體(P)" w:eastAsia="華康新特明體(P)" w:hint="eastAsia"/>
          <w:b/>
          <w:color w:val="FF0000"/>
          <w:sz w:val="36"/>
          <w:szCs w:val="36"/>
        </w:rPr>
        <w:t xml:space="preserve"> </w:t>
      </w:r>
      <w:r w:rsidRPr="006E5823">
        <w:rPr>
          <w:rFonts w:ascii="華康新特明體(P)" w:eastAsia="華康新特明體(P)" w:hint="eastAsia"/>
          <w:b/>
          <w:color w:val="FF0000"/>
          <w:sz w:val="36"/>
          <w:szCs w:val="36"/>
        </w:rPr>
        <w:t>教室佈置</w:t>
      </w:r>
      <w:r>
        <w:rPr>
          <w:rFonts w:ascii="華康新特明體(P)" w:eastAsia="華康新特明體(P)" w:hint="eastAsia"/>
          <w:b/>
          <w:color w:val="FF0000"/>
          <w:sz w:val="36"/>
          <w:szCs w:val="36"/>
        </w:rPr>
        <w:t xml:space="preserve">比賽 </w:t>
      </w:r>
      <w:r w:rsidR="00822F30">
        <w:rPr>
          <w:rFonts w:ascii="華康新特明體(P)" w:eastAsia="華康新特明體(P)" w:hint="eastAsia"/>
          <w:b/>
          <w:color w:val="FF0000"/>
          <w:sz w:val="36"/>
          <w:szCs w:val="36"/>
        </w:rPr>
        <w:t>高中部</w:t>
      </w:r>
      <w:r w:rsidRPr="006E5823">
        <w:rPr>
          <w:rFonts w:ascii="華康新特明體(P)" w:eastAsia="華康新特明體(P)" w:hint="eastAsia"/>
          <w:b/>
          <w:color w:val="FF0000"/>
          <w:sz w:val="36"/>
          <w:szCs w:val="36"/>
        </w:rPr>
        <w:t>得獎班級</w:t>
      </w:r>
      <w:r>
        <w:rPr>
          <w:rFonts w:ascii="華康新特明體(P)" w:eastAsia="華康新特明體(P)" w:hint="eastAsia"/>
          <w:b/>
          <w:color w:val="FF0000"/>
          <w:sz w:val="36"/>
          <w:szCs w:val="36"/>
        </w:rPr>
        <w:t>作品</w:t>
      </w:r>
      <w:r w:rsidRPr="006E5823">
        <w:rPr>
          <w:rFonts w:ascii="華康新特明體(P)" w:eastAsia="華康新特明體(P)" w:hint="eastAsia"/>
          <w:b/>
          <w:color w:val="FF0000"/>
          <w:sz w:val="36"/>
          <w:szCs w:val="36"/>
        </w:rPr>
        <w:t xml:space="preserve"> </w:t>
      </w:r>
      <w:r w:rsidRPr="006E5823">
        <w:rPr>
          <w:rFonts w:ascii="華康新特明體(P)" w:eastAsia="華康新特明體(P)" w:hAnsi="Cambria" w:hint="eastAsia"/>
          <w:b/>
          <w:i/>
          <w:color w:val="FF0000"/>
          <w:spacing w:val="-10"/>
          <w:w w:val="90"/>
        </w:rPr>
        <w:t>102.09.16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9865"/>
      </w:tblGrid>
      <w:tr w:rsidR="006E5823" w:rsidRPr="00DA4448" w:rsidTr="0029011B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6E5823" w:rsidRPr="00DA4448" w:rsidRDefault="006E5823" w:rsidP="0029011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24575" cy="4086225"/>
                  <wp:effectExtent l="19050" t="0" r="9525" b="0"/>
                  <wp:docPr id="23" name="圖片 23" descr="C:\Users\Administrator\Desktop\教室佈置\高三組\高三勇(第三名)_正面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istrator\Desktop\教室佈置\高三組\高三勇(第三名)_正面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08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823" w:rsidRPr="000B2E68" w:rsidTr="0029011B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E5823" w:rsidRPr="000B2E68" w:rsidRDefault="006E5823" w:rsidP="006E5823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5835DC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 xml:space="preserve">高三組  </w:t>
            </w:r>
            <w:r w:rsidRPr="006E5823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第</w: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三</w:t>
            </w:r>
            <w:r w:rsidRPr="006E5823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名  高三</w: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勇</w:t>
            </w:r>
          </w:p>
        </w:tc>
      </w:tr>
      <w:tr w:rsidR="006E5823" w:rsidRPr="00DA4448" w:rsidTr="0029011B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6E5823" w:rsidRPr="00DA4448" w:rsidRDefault="006E5823" w:rsidP="006E582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6124575" cy="4086225"/>
                  <wp:effectExtent l="19050" t="0" r="9525" b="0"/>
                  <wp:docPr id="26" name="圖片 26" descr="C:\Users\Administrator\Desktop\教室佈置\高二組\高二仁(第一名)_正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istrator\Desktop\教室佈置\高二組\高二仁(第一名)_正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08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823" w:rsidRPr="000B2E68" w:rsidTr="0029011B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E5823" w:rsidRPr="000B2E68" w:rsidRDefault="006E5823" w:rsidP="006E5823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5835DC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高二組  第</w:t>
            </w:r>
            <w:r w:rsidRPr="006E5823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一名 高二仁</w:t>
            </w:r>
          </w:p>
        </w:tc>
      </w:tr>
    </w:tbl>
    <w:p w:rsidR="006E5823" w:rsidRDefault="006E5823" w:rsidP="000E44E3">
      <w:pPr>
        <w:spacing w:line="160" w:lineRule="exact"/>
        <w:rPr>
          <w:sz w:val="16"/>
          <w:szCs w:val="16"/>
        </w:rPr>
      </w:pPr>
    </w:p>
    <w:p w:rsidR="006E5823" w:rsidRDefault="006E5823" w:rsidP="000E44E3">
      <w:pPr>
        <w:spacing w:line="160" w:lineRule="exact"/>
        <w:rPr>
          <w:sz w:val="16"/>
          <w:szCs w:val="16"/>
        </w:rPr>
      </w:pPr>
    </w:p>
    <w:p w:rsidR="006E5823" w:rsidRPr="006E5823" w:rsidRDefault="006E5823" w:rsidP="006E5823">
      <w:pPr>
        <w:jc w:val="center"/>
        <w:rPr>
          <w:rFonts w:ascii="華康新特明體(P)" w:eastAsia="華康新特明體(P)"/>
          <w:b/>
          <w:color w:val="FF0000"/>
        </w:rPr>
      </w:pPr>
      <w:r w:rsidRPr="006E5823">
        <w:rPr>
          <w:rFonts w:ascii="華康新特明體(P)" w:eastAsia="華康新特明體(P)" w:hint="eastAsia"/>
          <w:b/>
          <w:color w:val="FF0000"/>
          <w:sz w:val="36"/>
          <w:szCs w:val="36"/>
        </w:rPr>
        <w:lastRenderedPageBreak/>
        <w:t>102學年度</w:t>
      </w:r>
      <w:r>
        <w:rPr>
          <w:rFonts w:ascii="華康新特明體(P)" w:eastAsia="華康新特明體(P)" w:hint="eastAsia"/>
          <w:b/>
          <w:color w:val="FF0000"/>
          <w:sz w:val="36"/>
          <w:szCs w:val="36"/>
        </w:rPr>
        <w:t xml:space="preserve"> </w:t>
      </w:r>
      <w:r w:rsidRPr="006E5823">
        <w:rPr>
          <w:rFonts w:ascii="華康新特明體(P)" w:eastAsia="華康新特明體(P)" w:hint="eastAsia"/>
          <w:b/>
          <w:color w:val="FF0000"/>
          <w:sz w:val="36"/>
          <w:szCs w:val="36"/>
        </w:rPr>
        <w:t>教室佈置</w:t>
      </w:r>
      <w:r>
        <w:rPr>
          <w:rFonts w:ascii="華康新特明體(P)" w:eastAsia="華康新特明體(P)" w:hint="eastAsia"/>
          <w:b/>
          <w:color w:val="FF0000"/>
          <w:sz w:val="36"/>
          <w:szCs w:val="36"/>
        </w:rPr>
        <w:t xml:space="preserve">比賽 </w:t>
      </w:r>
      <w:r w:rsidR="00822F30">
        <w:rPr>
          <w:rFonts w:ascii="華康新特明體(P)" w:eastAsia="華康新特明體(P)" w:hint="eastAsia"/>
          <w:b/>
          <w:color w:val="FF0000"/>
          <w:sz w:val="36"/>
          <w:szCs w:val="36"/>
        </w:rPr>
        <w:t>高中部</w:t>
      </w:r>
      <w:r w:rsidRPr="006E5823">
        <w:rPr>
          <w:rFonts w:ascii="華康新特明體(P)" w:eastAsia="華康新特明體(P)" w:hint="eastAsia"/>
          <w:b/>
          <w:color w:val="FF0000"/>
          <w:sz w:val="36"/>
          <w:szCs w:val="36"/>
        </w:rPr>
        <w:t>得獎班級</w:t>
      </w:r>
      <w:r>
        <w:rPr>
          <w:rFonts w:ascii="華康新特明體(P)" w:eastAsia="華康新特明體(P)" w:hint="eastAsia"/>
          <w:b/>
          <w:color w:val="FF0000"/>
          <w:sz w:val="36"/>
          <w:szCs w:val="36"/>
        </w:rPr>
        <w:t>作品</w:t>
      </w:r>
      <w:r w:rsidRPr="006E5823">
        <w:rPr>
          <w:rFonts w:ascii="華康新特明體(P)" w:eastAsia="華康新特明體(P)" w:hint="eastAsia"/>
          <w:b/>
          <w:color w:val="FF0000"/>
          <w:sz w:val="36"/>
          <w:szCs w:val="36"/>
        </w:rPr>
        <w:t xml:space="preserve"> </w:t>
      </w:r>
      <w:r w:rsidRPr="006E5823">
        <w:rPr>
          <w:rFonts w:ascii="華康新特明體(P)" w:eastAsia="華康新特明體(P)" w:hAnsi="Cambria" w:hint="eastAsia"/>
          <w:b/>
          <w:i/>
          <w:color w:val="FF0000"/>
          <w:spacing w:val="-10"/>
          <w:w w:val="90"/>
        </w:rPr>
        <w:t>102.09.16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9865"/>
      </w:tblGrid>
      <w:tr w:rsidR="006E5823" w:rsidRPr="00DA4448" w:rsidTr="0029011B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6E5823" w:rsidRPr="00DA4448" w:rsidRDefault="006E5823" w:rsidP="0029011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24575" cy="4086225"/>
                  <wp:effectExtent l="19050" t="0" r="9525" b="0"/>
                  <wp:docPr id="27" name="圖片 27" descr="C:\Users\Administrator\Desktop\教室佈置\高二組\高二勤(第二名)_正面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istrator\Desktop\教室佈置\高二組\高二勤(第二名)_正面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08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823" w:rsidRPr="000B2E68" w:rsidTr="0029011B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E5823" w:rsidRPr="000B2E68" w:rsidRDefault="006E5823" w:rsidP="006E5823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5835DC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 xml:space="preserve">高二組  </w:t>
            </w:r>
            <w:r w:rsidRPr="006E5823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第</w:t>
            </w:r>
            <w:r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二</w:t>
            </w:r>
            <w:r w:rsidRPr="006E5823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名 高二</w:t>
            </w:r>
            <w:r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勤</w:t>
            </w:r>
          </w:p>
        </w:tc>
      </w:tr>
      <w:tr w:rsidR="006E5823" w:rsidRPr="00DA4448" w:rsidTr="0029011B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6E5823" w:rsidRPr="00DA4448" w:rsidRDefault="006E5823" w:rsidP="006E582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6124575" cy="4086225"/>
                  <wp:effectExtent l="19050" t="0" r="9525" b="0"/>
                  <wp:docPr id="28" name="圖片 28" descr="C:\Users\Administrator\Desktop\教室佈置\高二組\高二和(第三名)_正面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istrator\Desktop\教室佈置\高二組\高二和(第三名)_正面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08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823" w:rsidRPr="000B2E68" w:rsidTr="0029011B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E5823" w:rsidRPr="000B2E68" w:rsidRDefault="006E5823" w:rsidP="006E5823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5835DC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 xml:space="preserve">高二組  </w:t>
            </w:r>
            <w:r w:rsidRPr="006E5823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第</w:t>
            </w:r>
            <w:r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三</w:t>
            </w:r>
            <w:r w:rsidRPr="006E5823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名 高</w:t>
            </w:r>
            <w:r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二和</w:t>
            </w:r>
          </w:p>
        </w:tc>
      </w:tr>
    </w:tbl>
    <w:p w:rsidR="006E5823" w:rsidRPr="002D6F35" w:rsidRDefault="006E5823" w:rsidP="000E44E3">
      <w:pPr>
        <w:spacing w:line="160" w:lineRule="exact"/>
        <w:rPr>
          <w:sz w:val="16"/>
          <w:szCs w:val="16"/>
        </w:rPr>
      </w:pPr>
    </w:p>
    <w:sectPr w:rsidR="006E5823" w:rsidRPr="002D6F35" w:rsidSect="00F060F8">
      <w:headerReference w:type="default" r:id="rId12"/>
      <w:footerReference w:type="default" r:id="rId1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7C8" w:rsidRDefault="00D177C8">
      <w:r>
        <w:separator/>
      </w:r>
    </w:p>
  </w:endnote>
  <w:endnote w:type="continuationSeparator" w:id="0">
    <w:p w:rsidR="00D177C8" w:rsidRDefault="00D177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新特明體(P)"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11552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835DC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835DC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7C8" w:rsidRDefault="00D177C8">
      <w:r>
        <w:separator/>
      </w:r>
    </w:p>
  </w:footnote>
  <w:footnote w:type="continuationSeparator" w:id="0">
    <w:p w:rsidR="00D177C8" w:rsidRDefault="00D177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4F9" w:rsidRDefault="006E5823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2F30"/>
    <w:rsid w:val="0001587E"/>
    <w:rsid w:val="00052622"/>
    <w:rsid w:val="00093A7A"/>
    <w:rsid w:val="000A3DF3"/>
    <w:rsid w:val="000B1641"/>
    <w:rsid w:val="000B2E68"/>
    <w:rsid w:val="000C0541"/>
    <w:rsid w:val="000C391A"/>
    <w:rsid w:val="000E44E3"/>
    <w:rsid w:val="000E6E2E"/>
    <w:rsid w:val="000E70A3"/>
    <w:rsid w:val="00133DEE"/>
    <w:rsid w:val="00135525"/>
    <w:rsid w:val="00157347"/>
    <w:rsid w:val="001643DD"/>
    <w:rsid w:val="00171D44"/>
    <w:rsid w:val="001817AD"/>
    <w:rsid w:val="001B7128"/>
    <w:rsid w:val="001E02CC"/>
    <w:rsid w:val="001F60C4"/>
    <w:rsid w:val="001F7C79"/>
    <w:rsid w:val="002101A8"/>
    <w:rsid w:val="00220DA0"/>
    <w:rsid w:val="00230157"/>
    <w:rsid w:val="0026579C"/>
    <w:rsid w:val="00270658"/>
    <w:rsid w:val="002D5EA4"/>
    <w:rsid w:val="002D6F35"/>
    <w:rsid w:val="0030327F"/>
    <w:rsid w:val="00303ECE"/>
    <w:rsid w:val="003053F6"/>
    <w:rsid w:val="00312A56"/>
    <w:rsid w:val="00355AB5"/>
    <w:rsid w:val="0036451B"/>
    <w:rsid w:val="0038259C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4F4BE6"/>
    <w:rsid w:val="00510F60"/>
    <w:rsid w:val="00517216"/>
    <w:rsid w:val="00553763"/>
    <w:rsid w:val="00564082"/>
    <w:rsid w:val="005835DC"/>
    <w:rsid w:val="005B1E20"/>
    <w:rsid w:val="005C316E"/>
    <w:rsid w:val="005E1901"/>
    <w:rsid w:val="005E25BA"/>
    <w:rsid w:val="00616A34"/>
    <w:rsid w:val="006174F9"/>
    <w:rsid w:val="0062504D"/>
    <w:rsid w:val="00625DEF"/>
    <w:rsid w:val="0063234D"/>
    <w:rsid w:val="00642969"/>
    <w:rsid w:val="00660030"/>
    <w:rsid w:val="00670252"/>
    <w:rsid w:val="00697F93"/>
    <w:rsid w:val="006A2075"/>
    <w:rsid w:val="006B2A4F"/>
    <w:rsid w:val="006B37A6"/>
    <w:rsid w:val="006C0247"/>
    <w:rsid w:val="006D3867"/>
    <w:rsid w:val="006E5823"/>
    <w:rsid w:val="006F4F3B"/>
    <w:rsid w:val="00701C2E"/>
    <w:rsid w:val="00716571"/>
    <w:rsid w:val="0073088C"/>
    <w:rsid w:val="00740832"/>
    <w:rsid w:val="00742133"/>
    <w:rsid w:val="00746772"/>
    <w:rsid w:val="00763D20"/>
    <w:rsid w:val="007C2521"/>
    <w:rsid w:val="007C3DEC"/>
    <w:rsid w:val="007D2179"/>
    <w:rsid w:val="008079EA"/>
    <w:rsid w:val="00822F30"/>
    <w:rsid w:val="00823374"/>
    <w:rsid w:val="00851B88"/>
    <w:rsid w:val="00861407"/>
    <w:rsid w:val="008804EC"/>
    <w:rsid w:val="00886A24"/>
    <w:rsid w:val="008A4EB5"/>
    <w:rsid w:val="008B7C69"/>
    <w:rsid w:val="008C152A"/>
    <w:rsid w:val="00901DE7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44F4C"/>
    <w:rsid w:val="00A77C0C"/>
    <w:rsid w:val="00A945C2"/>
    <w:rsid w:val="00AD2461"/>
    <w:rsid w:val="00B01067"/>
    <w:rsid w:val="00B203D3"/>
    <w:rsid w:val="00B27F95"/>
    <w:rsid w:val="00B66BC1"/>
    <w:rsid w:val="00B862CC"/>
    <w:rsid w:val="00B963EF"/>
    <w:rsid w:val="00BE4134"/>
    <w:rsid w:val="00BE7AD7"/>
    <w:rsid w:val="00C50035"/>
    <w:rsid w:val="00C73980"/>
    <w:rsid w:val="00C82DB8"/>
    <w:rsid w:val="00CA7F4E"/>
    <w:rsid w:val="00CC4C33"/>
    <w:rsid w:val="00CF549B"/>
    <w:rsid w:val="00D11552"/>
    <w:rsid w:val="00D177C8"/>
    <w:rsid w:val="00D17F4D"/>
    <w:rsid w:val="00D236CC"/>
    <w:rsid w:val="00D304EB"/>
    <w:rsid w:val="00D334E1"/>
    <w:rsid w:val="00D371FA"/>
    <w:rsid w:val="00D7066D"/>
    <w:rsid w:val="00D7174B"/>
    <w:rsid w:val="00D7263E"/>
    <w:rsid w:val="00D95380"/>
    <w:rsid w:val="00DA25F8"/>
    <w:rsid w:val="00DA315E"/>
    <w:rsid w:val="00DA31C7"/>
    <w:rsid w:val="00DA4448"/>
    <w:rsid w:val="00DA7A70"/>
    <w:rsid w:val="00DB4C0D"/>
    <w:rsid w:val="00DC127C"/>
    <w:rsid w:val="00DD2C91"/>
    <w:rsid w:val="00DE56A8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43372"/>
    <w:rsid w:val="00F444C9"/>
    <w:rsid w:val="00F916FA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D115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D11552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822F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822F3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&#20877;&#33288;&#23416;&#21209;&#34389;\&#21737;&#21737;&#21862;&#21862;\&#32178;&#36335;&#21002;&#30331;&#29031;&#29255;&#34920;&#26684;\&#32178;&#36335;&#21002;&#30331;&#29031;&#29255;&#34920;&#26684;(2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網路刊登照片表格(2張照片範本)</Template>
  <TotalTime>8</TotalTime>
  <Pages>3</Pages>
  <Words>34</Words>
  <Characters>195</Characters>
  <Application>Microsoft Office Word</Application>
  <DocSecurity>0</DocSecurity>
  <Lines>1</Lines>
  <Paragraphs>1</Paragraphs>
  <ScaleCrop>false</ScaleCrop>
  <Company>taipei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AAA</cp:lastModifiedBy>
  <cp:revision>6</cp:revision>
  <cp:lastPrinted>2006-08-23T10:51:00Z</cp:lastPrinted>
  <dcterms:created xsi:type="dcterms:W3CDTF">2013-09-16T00:17:00Z</dcterms:created>
  <dcterms:modified xsi:type="dcterms:W3CDTF">2013-09-16T00:29:00Z</dcterms:modified>
</cp:coreProperties>
</file>